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21A3FA" w14:textId="471C74BE" w:rsidR="00C82B6D" w:rsidRPr="004A4BA7" w:rsidRDefault="00776F32" w:rsidP="00907FA3">
      <w:pPr>
        <w:pStyle w:val="Title"/>
        <w:rPr>
          <w:rStyle w:val="Heading2Char"/>
        </w:rPr>
      </w:pPr>
      <w:r w:rsidRPr="00CA247D">
        <w:rPr>
          <w:noProof/>
          <w:sz w:val="48"/>
        </w:rPr>
        <w:drawing>
          <wp:anchor distT="0" distB="0" distL="114300" distR="114300" simplePos="0" relativeHeight="251659264" behindDoc="1" locked="0" layoutInCell="1" allowOverlap="1" wp14:anchorId="6324043D" wp14:editId="7BF9493E">
            <wp:simplePos x="0" y="0"/>
            <wp:positionH relativeFrom="margin">
              <wp:align>right</wp:align>
            </wp:positionH>
            <wp:positionV relativeFrom="paragraph">
              <wp:posOffset>63</wp:posOffset>
            </wp:positionV>
            <wp:extent cx="720000" cy="716400"/>
            <wp:effectExtent l="0" t="0" r="4445" b="7620"/>
            <wp:wrapTight wrapText="bothSides">
              <wp:wrapPolygon edited="0">
                <wp:start x="0" y="0"/>
                <wp:lineTo x="0" y="21255"/>
                <wp:lineTo x="21162" y="21255"/>
                <wp:lineTo x="211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isc_square_logo.jpg"/>
                    <pic:cNvPicPr/>
                  </pic:nvPicPr>
                  <pic:blipFill rotWithShape="1">
                    <a:blip r:embed="rId12" cstate="print">
                      <a:extLst>
                        <a:ext uri="{28A0092B-C50C-407E-A947-70E740481C1C}">
                          <a14:useLocalDpi xmlns:a14="http://schemas.microsoft.com/office/drawing/2010/main" val="0"/>
                        </a:ext>
                      </a:extLst>
                    </a:blip>
                    <a:srcRect b="43177"/>
                    <a:stretch/>
                  </pic:blipFill>
                  <pic:spPr bwMode="auto">
                    <a:xfrm>
                      <a:off x="0" y="0"/>
                      <a:ext cx="720000" cy="71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04B7" w:rsidRPr="00CA247D">
        <w:rPr>
          <w:sz w:val="48"/>
        </w:rPr>
        <w:t>Jisc toolkit</w:t>
      </w:r>
      <w:r w:rsidR="00E95416">
        <w:rPr>
          <w:sz w:val="48"/>
        </w:rPr>
        <w:t xml:space="preserve">: </w:t>
      </w:r>
      <w:r w:rsidR="00B4711E">
        <w:rPr>
          <w:sz w:val="48"/>
        </w:rPr>
        <w:t>s</w:t>
      </w:r>
      <w:r w:rsidR="001504B7" w:rsidRPr="00CA247D">
        <w:rPr>
          <w:sz w:val="48"/>
        </w:rPr>
        <w:t>upport</w:t>
      </w:r>
      <w:r w:rsidR="00E95416">
        <w:rPr>
          <w:sz w:val="48"/>
        </w:rPr>
        <w:t>ing</w:t>
      </w:r>
      <w:r w:rsidR="00E77CB1">
        <w:rPr>
          <w:sz w:val="48"/>
        </w:rPr>
        <w:t xml:space="preserve"> the digital experience of</w:t>
      </w:r>
      <w:r w:rsidR="001504B7" w:rsidRPr="00CA247D">
        <w:rPr>
          <w:sz w:val="48"/>
        </w:rPr>
        <w:t xml:space="preserve"> new</w:t>
      </w:r>
      <w:r w:rsidR="00955EAF" w:rsidRPr="00CA247D">
        <w:rPr>
          <w:sz w:val="48"/>
        </w:rPr>
        <w:t xml:space="preserve"> </w:t>
      </w:r>
      <w:proofErr w:type="gramStart"/>
      <w:r w:rsidR="005B4E9B" w:rsidRPr="00CA247D">
        <w:rPr>
          <w:sz w:val="48"/>
        </w:rPr>
        <w:t>students</w:t>
      </w:r>
      <w:proofErr w:type="gramEnd"/>
      <w:r w:rsidR="00982238" w:rsidRPr="00CA247D">
        <w:rPr>
          <w:sz w:val="48"/>
        </w:rPr>
        <w:t xml:space="preserve"> </w:t>
      </w:r>
      <w:r w:rsidR="004A4BA7" w:rsidRPr="004A4BA7">
        <w:rPr>
          <w:rStyle w:val="Heading2Char"/>
        </w:rPr>
        <w:t>F</w:t>
      </w:r>
      <w:r w:rsidR="00982238" w:rsidRPr="004A4BA7">
        <w:rPr>
          <w:rStyle w:val="Heading2Char"/>
        </w:rPr>
        <w:t>urther education (FE)</w:t>
      </w:r>
      <w:r w:rsidR="00F26833" w:rsidRPr="004A4BA7">
        <w:rPr>
          <w:rStyle w:val="Heading2Char"/>
        </w:rPr>
        <w:t xml:space="preserve"> </w:t>
      </w:r>
    </w:p>
    <w:p w14:paraId="00A3A4C1" w14:textId="5EFA88AB" w:rsidR="004A4BA7" w:rsidRDefault="004A4BA7" w:rsidP="00982238">
      <w:pPr>
        <w:pStyle w:val="Heading3"/>
      </w:pPr>
    </w:p>
    <w:p w14:paraId="07949AFB" w14:textId="4C59E33C" w:rsidR="004B2316" w:rsidRPr="002E58DB" w:rsidRDefault="00000A17" w:rsidP="00982238">
      <w:pPr>
        <w:pStyle w:val="Heading3"/>
      </w:pPr>
      <w:r>
        <w:rPr>
          <w:noProof/>
        </w:rPr>
        <w:drawing>
          <wp:anchor distT="0" distB="0" distL="114300" distR="114300" simplePos="0" relativeHeight="251660288" behindDoc="1" locked="0" layoutInCell="1" allowOverlap="1" wp14:anchorId="4D3BEBB7" wp14:editId="619DADAC">
            <wp:simplePos x="0" y="0"/>
            <wp:positionH relativeFrom="margin">
              <wp:align>right</wp:align>
            </wp:positionH>
            <wp:positionV relativeFrom="paragraph">
              <wp:posOffset>12700</wp:posOffset>
            </wp:positionV>
            <wp:extent cx="2549525" cy="2461260"/>
            <wp:effectExtent l="0" t="0" r="3175" b="0"/>
            <wp:wrapTight wrapText="bothSides">
              <wp:wrapPolygon edited="0">
                <wp:start x="0" y="0"/>
                <wp:lineTo x="0" y="21399"/>
                <wp:lineTo x="21466" y="21399"/>
                <wp:lineTo x="21466" y="0"/>
                <wp:lineTo x="0" y="0"/>
              </wp:wrapPolygon>
            </wp:wrapTight>
            <wp:docPr id="2" name="Picture 2" descr="Model showing the three surveys and themes for digital experience insights. The three surveys are for students, teaching staff and professional services staff. The four themes within each survey look at the digital technology available to participants (you and your technology), technology at your organisation, technology in your learning, teaching or role and developing your digit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75H2B_JISC_DEI_Infographic_Amends_Jan20_HR.jpg"/>
                    <pic:cNvPicPr/>
                  </pic:nvPicPr>
                  <pic:blipFill rotWithShape="1">
                    <a:blip r:embed="rId13" cstate="print">
                      <a:extLst>
                        <a:ext uri="{28A0092B-C50C-407E-A947-70E740481C1C}">
                          <a14:useLocalDpi xmlns:a14="http://schemas.microsoft.com/office/drawing/2010/main" val="0"/>
                        </a:ext>
                      </a:extLst>
                    </a:blip>
                    <a:srcRect l="6634" t="8327" r="7858" b="9380"/>
                    <a:stretch/>
                  </pic:blipFill>
                  <pic:spPr bwMode="auto">
                    <a:xfrm>
                      <a:off x="0" y="0"/>
                      <a:ext cx="2549525" cy="2461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2316">
        <w:t>About this resource</w:t>
      </w:r>
    </w:p>
    <w:p w14:paraId="6B0A43C8" w14:textId="21637CB5" w:rsidR="004B2316" w:rsidRDefault="004B2316" w:rsidP="00982238">
      <w:r w:rsidRPr="002E58DB">
        <w:t xml:space="preserve">This </w:t>
      </w:r>
      <w:r>
        <w:t>resource is based on the</w:t>
      </w:r>
      <w:r w:rsidRPr="002E58DB">
        <w:t xml:space="preserve"> findings </w:t>
      </w:r>
      <w:r>
        <w:t xml:space="preserve">from </w:t>
      </w:r>
      <w:r w:rsidR="00D63B96" w:rsidRPr="00D63B96">
        <w:rPr>
          <w:b/>
          <w:bCs/>
        </w:rPr>
        <w:t xml:space="preserve">our 2018-19 </w:t>
      </w:r>
      <w:r w:rsidRPr="00D63B96">
        <w:rPr>
          <w:b/>
          <w:bCs/>
        </w:rPr>
        <w:t>student digital experience insights survey</w:t>
      </w:r>
      <w:r>
        <w:t>. Responses were collected from</w:t>
      </w:r>
      <w:r w:rsidRPr="002E58DB">
        <w:t xml:space="preserve"> </w:t>
      </w:r>
      <w:r>
        <w:t>1</w:t>
      </w:r>
      <w:r w:rsidR="003E5F7D">
        <w:t>3</w:t>
      </w:r>
      <w:r w:rsidR="0072048A">
        <w:t>,</w:t>
      </w:r>
      <w:r w:rsidR="003E5F7D">
        <w:t>389</w:t>
      </w:r>
      <w:r w:rsidRPr="002E58DB">
        <w:t xml:space="preserve"> </w:t>
      </w:r>
      <w:r>
        <w:t>further</w:t>
      </w:r>
      <w:r w:rsidRPr="002E58DB">
        <w:t xml:space="preserve"> education students</w:t>
      </w:r>
      <w:r>
        <w:t>,</w:t>
      </w:r>
      <w:r w:rsidRPr="002E58DB">
        <w:t xml:space="preserve"> studying at </w:t>
      </w:r>
      <w:r>
        <w:t>3</w:t>
      </w:r>
      <w:r w:rsidR="003E5F7D">
        <w:t>0</w:t>
      </w:r>
      <w:r>
        <w:t xml:space="preserve"> colleges</w:t>
      </w:r>
      <w:r w:rsidRPr="002E58DB">
        <w:t xml:space="preserve"> across the UK. </w:t>
      </w:r>
      <w:r>
        <w:t xml:space="preserve">The survey provides </w:t>
      </w:r>
      <w:r w:rsidRPr="002E58DB">
        <w:t xml:space="preserve">unique </w:t>
      </w:r>
      <w:r>
        <w:t xml:space="preserve">insights into </w:t>
      </w:r>
      <w:r w:rsidRPr="002E58DB">
        <w:t xml:space="preserve">how students are using </w:t>
      </w:r>
      <w:r>
        <w:t>digital technology</w:t>
      </w:r>
      <w:r w:rsidRPr="002E58DB">
        <w:t xml:space="preserve"> </w:t>
      </w:r>
      <w:r>
        <w:t>to enhance their studies</w:t>
      </w:r>
      <w:r w:rsidRPr="002E58DB">
        <w:t>.</w:t>
      </w:r>
      <w:r>
        <w:t xml:space="preserve"> You can download and read the full survey report at </w:t>
      </w:r>
      <w:hyperlink r:id="rId14" w:history="1">
        <w:r w:rsidRPr="001A390D">
          <w:rPr>
            <w:rStyle w:val="Hyperlink"/>
            <w:b/>
            <w:color w:val="00857D" w:themeColor="accent6"/>
          </w:rPr>
          <w:t>digitalinsights.jisc.ac.uk</w:t>
        </w:r>
      </w:hyperlink>
    </w:p>
    <w:p w14:paraId="3BF777F1" w14:textId="77777777" w:rsidR="00E23583" w:rsidRPr="00DD5CD4" w:rsidRDefault="00E23583" w:rsidP="00E23583">
      <w:pPr>
        <w:pStyle w:val="Heading3"/>
      </w:pPr>
      <w:r w:rsidRPr="00DD5CD4">
        <w:t>Using this resource</w:t>
      </w:r>
      <w:bookmarkStart w:id="0" w:name="_GoBack"/>
      <w:bookmarkEnd w:id="0"/>
    </w:p>
    <w:p w14:paraId="1FC1249B" w14:textId="466833C2" w:rsidR="00E23583" w:rsidRDefault="00E23583" w:rsidP="00E23583">
      <w:pPr>
        <w:spacing w:after="120" w:line="240" w:lineRule="auto"/>
      </w:pPr>
      <w:r w:rsidRPr="00096747">
        <w:rPr>
          <w:b/>
          <w:color w:val="00857D" w:themeColor="accent6"/>
        </w:rPr>
        <w:t>Engage students from the start:</w:t>
      </w:r>
      <w:r w:rsidRPr="00096747">
        <w:rPr>
          <w:color w:val="00857D" w:themeColor="accent6"/>
        </w:rPr>
        <w:t xml:space="preserve"> </w:t>
      </w:r>
      <w:r w:rsidRPr="00F47224">
        <w:rPr>
          <w:color w:val="auto"/>
        </w:rPr>
        <w:t>t</w:t>
      </w:r>
      <w:r>
        <w:t xml:space="preserve">his resource is designed to be fully customised </w:t>
      </w:r>
      <w:r w:rsidR="00761011">
        <w:t xml:space="preserve">so that you can use it to support </w:t>
      </w:r>
      <w:r>
        <w:t>new</w:t>
      </w:r>
      <w:r w:rsidR="006123C4">
        <w:t xml:space="preserve"> students</w:t>
      </w:r>
      <w:r>
        <w:t xml:space="preserve"> as part of their induction and onboarding processes. This </w:t>
      </w:r>
      <w:r w:rsidR="00761011">
        <w:t>could be</w:t>
      </w:r>
      <w:r w:rsidR="00753AE7">
        <w:t xml:space="preserve"> a great</w:t>
      </w:r>
      <w:r>
        <w:t xml:space="preserve"> project to </w:t>
      </w:r>
      <w:r w:rsidR="00753AE7">
        <w:t>work on collaboratively</w:t>
      </w:r>
      <w:r>
        <w:t xml:space="preserve"> with student partners or digital champions. </w:t>
      </w:r>
    </w:p>
    <w:p w14:paraId="4FA60FCC" w14:textId="03F31CCA" w:rsidR="00E23583" w:rsidRDefault="00E23583" w:rsidP="00E23583">
      <w:pPr>
        <w:spacing w:after="120" w:line="240" w:lineRule="auto"/>
      </w:pPr>
      <w:r w:rsidRPr="00096747">
        <w:rPr>
          <w:b/>
          <w:color w:val="00857D" w:themeColor="accent6"/>
        </w:rPr>
        <w:t>Identify and work with your lead stakeholders</w:t>
      </w:r>
      <w:r w:rsidRPr="00096747">
        <w:rPr>
          <w:color w:val="00857D" w:themeColor="accent6"/>
        </w:rPr>
        <w:t xml:space="preserve"> </w:t>
      </w:r>
      <w:r w:rsidR="00E456C1">
        <w:rPr>
          <w:b/>
          <w:color w:val="00857D" w:themeColor="accent6"/>
        </w:rPr>
        <w:t>– this includes students and their representatives: i</w:t>
      </w:r>
      <w:r w:rsidR="00E456C1">
        <w:t xml:space="preserve">t is likely that those with overall responsibility for the student digital experience may lead in the organisation’s approach to supporting students with the digital aspects of induction and onboarding but it will strengthen and consolidate practice if other stakeholders are involved </w:t>
      </w:r>
      <w:r>
        <w:t>(</w:t>
      </w:r>
      <w:proofErr w:type="spellStart"/>
      <w:r>
        <w:t>eg</w:t>
      </w:r>
      <w:proofErr w:type="spellEnd"/>
      <w:r>
        <w:t xml:space="preserve"> e-learning team, digital strategy team, learner experience team etc).</w:t>
      </w:r>
    </w:p>
    <w:p w14:paraId="30B8D582" w14:textId="77777777" w:rsidR="00E23583" w:rsidRPr="00BE5B02" w:rsidRDefault="00E23583" w:rsidP="00E23583">
      <w:pPr>
        <w:spacing w:after="0" w:line="240" w:lineRule="auto"/>
        <w:rPr>
          <w:b/>
          <w:color w:val="00857D" w:themeColor="accent6"/>
        </w:rPr>
      </w:pPr>
      <w:r w:rsidRPr="00BE5B02">
        <w:rPr>
          <w:b/>
          <w:color w:val="00857D" w:themeColor="accent6"/>
        </w:rPr>
        <w:t>Make it your own – customise the toolkit</w:t>
      </w:r>
    </w:p>
    <w:p w14:paraId="233EE382" w14:textId="0FBBD72B" w:rsidR="00AB70DB" w:rsidRDefault="00E23583" w:rsidP="00AB70DB">
      <w:pPr>
        <w:pStyle w:val="ListParagraph"/>
        <w:numPr>
          <w:ilvl w:val="0"/>
          <w:numId w:val="11"/>
        </w:numPr>
      </w:pPr>
      <w:r w:rsidRPr="00A451F0">
        <w:t xml:space="preserve">In column </w:t>
      </w:r>
      <w:r>
        <w:t>one</w:t>
      </w:r>
      <w:r w:rsidRPr="00A451F0">
        <w:t xml:space="preserve">: </w:t>
      </w:r>
      <w:r w:rsidRPr="00066589">
        <w:rPr>
          <w:b/>
          <w:bCs/>
        </w:rPr>
        <w:t>Finding</w:t>
      </w:r>
      <w:r w:rsidRPr="00A451F0">
        <w:t xml:space="preserve">, </w:t>
      </w:r>
      <w:r w:rsidR="00AB70DB" w:rsidRPr="00560827">
        <w:t xml:space="preserve">if your </w:t>
      </w:r>
      <w:r w:rsidR="00AB70DB" w:rsidRPr="004F535B">
        <w:t xml:space="preserve">college has run the Jisc digital student experience insights </w:t>
      </w:r>
      <w:r w:rsidR="00AB70DB" w:rsidRPr="002474F8">
        <w:t>survey</w:t>
      </w:r>
      <w:r w:rsidR="00AB70DB" w:rsidRPr="00A451F0">
        <w:t xml:space="preserve"> replace the </w:t>
      </w:r>
      <w:r w:rsidR="00AB70DB">
        <w:t>national survey</w:t>
      </w:r>
      <w:r w:rsidR="00AB70DB" w:rsidRPr="00A451F0">
        <w:t xml:space="preserve"> findings with your own</w:t>
      </w:r>
      <w:r w:rsidR="00AB70DB" w:rsidRPr="002474F8">
        <w:t>. If not, the</w:t>
      </w:r>
      <w:r w:rsidR="00AB70DB">
        <w:t xml:space="preserve"> national</w:t>
      </w:r>
      <w:r w:rsidR="00AB70DB" w:rsidRPr="002474F8">
        <w:t xml:space="preserve"> findings may still be relevant to your students. We think they add interest to the messages in column </w:t>
      </w:r>
      <w:r w:rsidR="00AB70DB">
        <w:t>three</w:t>
      </w:r>
      <w:r w:rsidR="00AB70DB" w:rsidRPr="002474F8">
        <w:t xml:space="preserve">, but </w:t>
      </w:r>
      <w:r w:rsidR="00AB70DB" w:rsidRPr="004E250D">
        <w:t xml:space="preserve">you </w:t>
      </w:r>
      <w:r w:rsidR="00AB70DB">
        <w:t xml:space="preserve">can </w:t>
      </w:r>
      <w:r w:rsidR="00AB70DB" w:rsidRPr="004E250D">
        <w:t>decide whether to include these</w:t>
      </w:r>
      <w:r w:rsidR="00AB70DB">
        <w:t>.</w:t>
      </w:r>
    </w:p>
    <w:p w14:paraId="78C38E99" w14:textId="77777777" w:rsidR="00CF2499" w:rsidRDefault="00E23583" w:rsidP="00A44656">
      <w:pPr>
        <w:pStyle w:val="ListParagraph"/>
        <w:numPr>
          <w:ilvl w:val="0"/>
          <w:numId w:val="11"/>
        </w:numPr>
        <w:spacing w:line="240" w:lineRule="auto"/>
        <w:ind w:left="357" w:hanging="357"/>
      </w:pPr>
      <w:r>
        <w:t>I</w:t>
      </w:r>
      <w:r w:rsidRPr="00A451F0">
        <w:t xml:space="preserve">n column </w:t>
      </w:r>
      <w:r>
        <w:t xml:space="preserve">two: </w:t>
      </w:r>
      <w:r w:rsidRPr="006226BB">
        <w:rPr>
          <w:b/>
          <w:bCs/>
        </w:rPr>
        <w:t>Considerations for your organisation</w:t>
      </w:r>
      <w:r w:rsidRPr="00A451F0">
        <w:t xml:space="preserve">, review the considerations against the digital experience at your college. If you have </w:t>
      </w:r>
      <w:r>
        <w:t xml:space="preserve">added </w:t>
      </w:r>
      <w:r w:rsidRPr="00A451F0">
        <w:t xml:space="preserve">your own data </w:t>
      </w:r>
      <w:r>
        <w:t xml:space="preserve">in </w:t>
      </w:r>
      <w:r w:rsidRPr="00A451F0">
        <w:t xml:space="preserve">column </w:t>
      </w:r>
      <w:r w:rsidR="006226BB">
        <w:t>one</w:t>
      </w:r>
      <w:r w:rsidRPr="00A451F0">
        <w:t xml:space="preserve">, use this to guide your thinking as well. </w:t>
      </w:r>
    </w:p>
    <w:p w14:paraId="3EB0F4CC" w14:textId="450BEB61" w:rsidR="00E23583" w:rsidRDefault="00CF2499" w:rsidP="00A44656">
      <w:pPr>
        <w:pStyle w:val="ListParagraph"/>
        <w:numPr>
          <w:ilvl w:val="0"/>
          <w:numId w:val="11"/>
        </w:numPr>
        <w:spacing w:line="240" w:lineRule="auto"/>
        <w:ind w:left="357" w:hanging="357"/>
      </w:pPr>
      <w:r>
        <w:t>A</w:t>
      </w:r>
      <w:r w:rsidR="00E23583" w:rsidRPr="00A451F0">
        <w:t xml:space="preserve">dapt the messages in column </w:t>
      </w:r>
      <w:r w:rsidR="00E23583">
        <w:t>three</w:t>
      </w:r>
      <w:r w:rsidR="00164F90">
        <w:t xml:space="preserve">: </w:t>
      </w:r>
      <w:r w:rsidR="00164F90" w:rsidRPr="008E13B5">
        <w:rPr>
          <w:b/>
          <w:bCs/>
        </w:rPr>
        <w:t>Messages to students</w:t>
      </w:r>
      <w:r w:rsidR="00164F90">
        <w:t>,</w:t>
      </w:r>
      <w:r w:rsidR="00E23583" w:rsidRPr="00A451F0">
        <w:t xml:space="preserve"> to reflect </w:t>
      </w:r>
      <w:r w:rsidR="00E23583">
        <w:t>your situation</w:t>
      </w:r>
      <w:r w:rsidR="00E23583" w:rsidRPr="00A451F0">
        <w:t xml:space="preserve">. You may find that there are improvements that you want to make as a result of your review. This is great, but until you can put them into practice, be honest about what students can expect. Delete column </w:t>
      </w:r>
      <w:r w:rsidR="00E23583">
        <w:t>two</w:t>
      </w:r>
      <w:r w:rsidR="00E23583" w:rsidRPr="00A451F0">
        <w:t xml:space="preserve"> once you have fin</w:t>
      </w:r>
      <w:r w:rsidR="00E23583" w:rsidRPr="007D00F2">
        <w:t xml:space="preserve">alised all the messages for </w:t>
      </w:r>
      <w:r w:rsidR="00E23583">
        <w:t xml:space="preserve">new </w:t>
      </w:r>
      <w:r w:rsidR="00E23583" w:rsidRPr="007D00F2">
        <w:t>students.</w:t>
      </w:r>
      <w:r w:rsidR="008E13B5">
        <w:t xml:space="preserve"> C</w:t>
      </w:r>
      <w:r w:rsidR="00E23583">
        <w:t>heck that the messages</w:t>
      </w:r>
      <w:r w:rsidR="00E23583" w:rsidRPr="006E77CB">
        <w:t xml:space="preserve"> reflect what you offer and </w:t>
      </w:r>
      <w:r w:rsidR="00E23583">
        <w:t xml:space="preserve">what you </w:t>
      </w:r>
      <w:r w:rsidR="00E23583" w:rsidRPr="006E77CB">
        <w:t>expect of arriving students</w:t>
      </w:r>
      <w:r w:rsidR="00E23583">
        <w:t>. Add</w:t>
      </w:r>
      <w:r w:rsidR="00E23583" w:rsidRPr="006E77CB">
        <w:t xml:space="preserve"> in links to your own resources and support services.</w:t>
      </w:r>
      <w:r w:rsidR="00E23583">
        <w:t xml:space="preserve"> </w:t>
      </w:r>
    </w:p>
    <w:p w14:paraId="25AC1798" w14:textId="61A2E973" w:rsidR="00E23583" w:rsidRDefault="00E23583" w:rsidP="00A44656">
      <w:pPr>
        <w:pStyle w:val="ListParagraph"/>
        <w:numPr>
          <w:ilvl w:val="0"/>
          <w:numId w:val="11"/>
        </w:numPr>
        <w:spacing w:line="240" w:lineRule="auto"/>
        <w:ind w:left="357" w:hanging="357"/>
      </w:pPr>
      <w:r>
        <w:t>Finally consult with existing students (</w:t>
      </w:r>
      <w:proofErr w:type="spellStart"/>
      <w:r>
        <w:t>eg</w:t>
      </w:r>
      <w:proofErr w:type="spellEnd"/>
      <w:r>
        <w:t xml:space="preserve"> learner voice representatives, digital champions) about the final draft. Ask for their comments on the messages </w:t>
      </w:r>
      <w:proofErr w:type="gramStart"/>
      <w:r>
        <w:t>and also</w:t>
      </w:r>
      <w:proofErr w:type="gramEnd"/>
      <w:r>
        <w:t xml:space="preserve"> what advice they would give to </w:t>
      </w:r>
      <w:r w:rsidR="00AB70DB">
        <w:t xml:space="preserve">new </w:t>
      </w:r>
      <w:r>
        <w:t>students. Use particularly good advice as quotes in your finished resource. You could also film students making their comments and edit these clips to create a short video resource.</w:t>
      </w:r>
    </w:p>
    <w:p w14:paraId="41E2CF12" w14:textId="77777777" w:rsidR="00066589" w:rsidRDefault="00066589" w:rsidP="00066589">
      <w:pPr>
        <w:spacing w:line="240" w:lineRule="auto"/>
      </w:pPr>
    </w:p>
    <w:tbl>
      <w:tblPr>
        <w:tblStyle w:val="TableGrid"/>
        <w:tblW w:w="0" w:type="auto"/>
        <w:tblLook w:val="04A0" w:firstRow="1" w:lastRow="0" w:firstColumn="1" w:lastColumn="0" w:noHBand="0" w:noVBand="1"/>
      </w:tblPr>
      <w:tblGrid>
        <w:gridCol w:w="15126"/>
      </w:tblGrid>
      <w:tr w:rsidR="00E23583" w14:paraId="070EAA85" w14:textId="77777777" w:rsidTr="00E6512A">
        <w:tc>
          <w:tcPr>
            <w:tcW w:w="15126" w:type="dxa"/>
            <w:tcBorders>
              <w:top w:val="nil"/>
              <w:left w:val="nil"/>
              <w:bottom w:val="nil"/>
              <w:right w:val="nil"/>
            </w:tcBorders>
            <w:shd w:val="clear" w:color="auto" w:fill="00857D" w:themeFill="accent6"/>
          </w:tcPr>
          <w:p w14:paraId="5611E1C2" w14:textId="77777777" w:rsidR="00E23583" w:rsidRPr="00776F32" w:rsidRDefault="00E23583" w:rsidP="00E6512A">
            <w:pPr>
              <w:spacing w:before="120" w:after="120"/>
              <w:rPr>
                <w:b/>
                <w:color w:val="00857D" w:themeColor="accent6"/>
                <w:sz w:val="24"/>
                <w:szCs w:val="24"/>
              </w:rPr>
            </w:pPr>
            <w:r w:rsidRPr="00776F32">
              <w:rPr>
                <w:b/>
                <w:color w:val="FFFFFF" w:themeColor="background1"/>
                <w:sz w:val="24"/>
                <w:szCs w:val="24"/>
              </w:rPr>
              <w:t>Be creative: rather than producing your own version you could just use this resource as a checklist for your existing student arrival and induction process. Or present the findings as a series of infographics, or an app.</w:t>
            </w:r>
          </w:p>
        </w:tc>
      </w:tr>
    </w:tbl>
    <w:p w14:paraId="2EDAA2F7" w14:textId="1E3D73D5" w:rsidR="00E505A0" w:rsidRPr="0031645E" w:rsidRDefault="000D0A1D" w:rsidP="00907FA3">
      <w:pPr>
        <w:pStyle w:val="Heading1"/>
        <w:rPr>
          <w:color w:val="0070C0"/>
        </w:rPr>
      </w:pPr>
      <w:r w:rsidRPr="0031645E">
        <w:rPr>
          <w:color w:val="0070C0"/>
        </w:rPr>
        <w:lastRenderedPageBreak/>
        <w:t>Theme one: y</w:t>
      </w:r>
      <w:r w:rsidR="002F4F7A" w:rsidRPr="0031645E">
        <w:rPr>
          <w:color w:val="0070C0"/>
        </w:rPr>
        <w:t>our digital life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15126"/>
      </w:tblGrid>
      <w:tr w:rsidR="00563D2C" w14:paraId="1F1B1E97" w14:textId="77777777" w:rsidTr="0031645E">
        <w:tc>
          <w:tcPr>
            <w:tcW w:w="15126" w:type="dxa"/>
            <w:shd w:val="clear" w:color="auto" w:fill="0070C0"/>
          </w:tcPr>
          <w:p w14:paraId="2476DB28" w14:textId="77777777" w:rsidR="00563D2C" w:rsidRPr="00563D2C" w:rsidRDefault="00563D2C" w:rsidP="00812E1D">
            <w:pPr>
              <w:pStyle w:val="Heading3"/>
              <w:spacing w:before="120"/>
              <w:outlineLvl w:val="2"/>
            </w:pPr>
            <w:r w:rsidRPr="00563D2C">
              <w:rPr>
                <w:rStyle w:val="Heading2Char"/>
                <w:color w:val="FFFFFF" w:themeColor="background1"/>
              </w:rPr>
              <w:t>Headline messages to students:</w:t>
            </w:r>
            <w:r w:rsidRPr="00563D2C">
              <w:t xml:space="preserve"> </w:t>
            </w:r>
          </w:p>
          <w:p w14:paraId="05B8D6F5" w14:textId="0703ECCD" w:rsidR="00563D2C" w:rsidRPr="00563D2C" w:rsidRDefault="00563D2C" w:rsidP="00563D2C">
            <w:pPr>
              <w:spacing w:before="120" w:after="120"/>
              <w:rPr>
                <w:rStyle w:val="Heading2Char"/>
                <w:rFonts w:ascii="Roboto Light" w:hAnsi="Roboto Light"/>
                <w:color w:val="FFFFFF" w:themeColor="background1"/>
                <w:sz w:val="24"/>
                <w:szCs w:val="24"/>
              </w:rPr>
            </w:pPr>
            <w:r w:rsidRPr="00563D2C">
              <w:rPr>
                <w:color w:val="FFFFFF" w:themeColor="background1"/>
                <w:sz w:val="24"/>
                <w:szCs w:val="24"/>
              </w:rPr>
              <w:t>What digital devices (laptop, tablet, mobile phone etc) do you use for learning? Do you need special software or adaptations to help you study? Find out what’s available at your college and how your digital devices can help you to success.</w:t>
            </w:r>
          </w:p>
        </w:tc>
      </w:tr>
    </w:tbl>
    <w:p w14:paraId="21F3B213" w14:textId="77777777" w:rsidR="00563D2C" w:rsidRDefault="00563D2C" w:rsidP="00563D2C">
      <w:pPr>
        <w:spacing w:after="0"/>
        <w:rPr>
          <w:rStyle w:val="Heading2Char"/>
        </w:rPr>
      </w:pPr>
    </w:p>
    <w:p w14:paraId="123B48DE" w14:textId="6356B7A4" w:rsidR="002F4F7A" w:rsidRDefault="002F4F7A" w:rsidP="005A745B">
      <w:r w:rsidRPr="00344DC1">
        <w:rPr>
          <w:rStyle w:val="Heading3Char"/>
        </w:rPr>
        <w:t>Key stakeholders:</w:t>
      </w:r>
      <w:r>
        <w:t xml:space="preserve"> </w:t>
      </w:r>
      <w:r w:rsidR="0019506F">
        <w:t>students and student representatives</w:t>
      </w:r>
      <w:r w:rsidR="00A2626B">
        <w:t xml:space="preserve"> </w:t>
      </w:r>
      <w:r w:rsidR="00567DDA">
        <w:t>including digital champions/ambassadors</w:t>
      </w:r>
      <w:r w:rsidR="0019506F">
        <w:t>,</w:t>
      </w:r>
      <w:r w:rsidR="00A2626B">
        <w:t xml:space="preserve"> </w:t>
      </w:r>
      <w:r w:rsidRPr="00F11CBD">
        <w:t xml:space="preserve">e-learning team, IT services, learning experience, </w:t>
      </w:r>
      <w:r>
        <w:t xml:space="preserve">learning resources, </w:t>
      </w:r>
      <w:r w:rsidRPr="00F11CBD">
        <w:t>learner voice</w:t>
      </w:r>
    </w:p>
    <w:p w14:paraId="3E102848" w14:textId="77962E06" w:rsidR="002F4F7A" w:rsidRPr="0031645E" w:rsidRDefault="002F4F7A" w:rsidP="006B25F5">
      <w:pPr>
        <w:pStyle w:val="Heading2"/>
        <w:rPr>
          <w:color w:val="0070C0"/>
        </w:rPr>
      </w:pPr>
      <w:r w:rsidRPr="0031645E">
        <w:rPr>
          <w:color w:val="0070C0"/>
        </w:rPr>
        <w:t>Findings and guidance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3830"/>
        <w:gridCol w:w="5653"/>
        <w:gridCol w:w="5653"/>
      </w:tblGrid>
      <w:tr w:rsidR="00DE67C6" w14:paraId="08173A6C" w14:textId="77777777" w:rsidTr="0031645E">
        <w:trPr>
          <w:tblHeader/>
        </w:trPr>
        <w:tc>
          <w:tcPr>
            <w:tcW w:w="1265" w:type="pct"/>
            <w:shd w:val="clear" w:color="auto" w:fill="0070C0"/>
            <w:vAlign w:val="center"/>
          </w:tcPr>
          <w:p w14:paraId="518FDDBE" w14:textId="6E7307A6" w:rsidR="00DE67C6" w:rsidRPr="00244763" w:rsidRDefault="006A18F8" w:rsidP="0053333D">
            <w:pPr>
              <w:pStyle w:val="Jisctableheader"/>
              <w:rPr>
                <w:b/>
              </w:rPr>
            </w:pPr>
            <w:r>
              <w:t>Survey f</w:t>
            </w:r>
            <w:r w:rsidR="003D490D">
              <w:t>inding</w:t>
            </w:r>
          </w:p>
        </w:tc>
        <w:tc>
          <w:tcPr>
            <w:tcW w:w="1867" w:type="pct"/>
            <w:shd w:val="clear" w:color="auto" w:fill="0070C0"/>
            <w:vAlign w:val="center"/>
          </w:tcPr>
          <w:p w14:paraId="173AAAED" w14:textId="4B129A4D" w:rsidR="00DE67C6" w:rsidRPr="00244763" w:rsidRDefault="003D490D" w:rsidP="0053333D">
            <w:pPr>
              <w:pStyle w:val="Jisctableheader"/>
            </w:pPr>
            <w:r>
              <w:t>Considerations for your organisation</w:t>
            </w:r>
          </w:p>
        </w:tc>
        <w:tc>
          <w:tcPr>
            <w:tcW w:w="1867" w:type="pct"/>
            <w:shd w:val="clear" w:color="auto" w:fill="0070C0"/>
            <w:vAlign w:val="center"/>
          </w:tcPr>
          <w:p w14:paraId="40BC04F6" w14:textId="05E54398" w:rsidR="00DE67C6" w:rsidRPr="00244763" w:rsidRDefault="00EA2F3B" w:rsidP="0053333D">
            <w:pPr>
              <w:pStyle w:val="Jisctableheader"/>
            </w:pPr>
            <w:r>
              <w:t>Draft messages for students (amend to suit your organisation</w:t>
            </w:r>
            <w:r w:rsidR="00437748">
              <w:t>)</w:t>
            </w:r>
          </w:p>
        </w:tc>
      </w:tr>
      <w:tr w:rsidR="003D490D" w14:paraId="484BAFE0" w14:textId="77777777" w:rsidTr="00EA2F3B">
        <w:tc>
          <w:tcPr>
            <w:tcW w:w="1265" w:type="pct"/>
            <w:tcBorders>
              <w:bottom w:val="single" w:sz="4" w:space="0" w:color="auto"/>
            </w:tcBorders>
          </w:tcPr>
          <w:p w14:paraId="3FAF4078" w14:textId="18A87B53" w:rsidR="003D490D" w:rsidRDefault="00C12B93" w:rsidP="004C02E6">
            <w:pPr>
              <w:pStyle w:val="Jisctablenormal"/>
              <w:spacing w:after="120"/>
            </w:pPr>
            <w:r>
              <w:t>Many</w:t>
            </w:r>
            <w:r w:rsidRPr="002E7195">
              <w:t xml:space="preserve"> </w:t>
            </w:r>
            <w:r w:rsidR="003D490D" w:rsidRPr="002E7195">
              <w:t xml:space="preserve">college students have a </w:t>
            </w:r>
            <w:r w:rsidRPr="0041022A">
              <w:rPr>
                <w:b/>
              </w:rPr>
              <w:t>smartphone</w:t>
            </w:r>
            <w:r w:rsidRPr="002E7195">
              <w:t xml:space="preserve"> </w:t>
            </w:r>
            <w:r>
              <w:rPr>
                <w:b/>
              </w:rPr>
              <w:t>and</w:t>
            </w:r>
            <w:r w:rsidR="00503C89">
              <w:rPr>
                <w:b/>
              </w:rPr>
              <w:t xml:space="preserve"> 65% have a</w:t>
            </w:r>
            <w:r w:rsidRPr="0041022A">
              <w:rPr>
                <w:b/>
              </w:rPr>
              <w:t xml:space="preserve"> personal </w:t>
            </w:r>
            <w:r w:rsidR="003D490D" w:rsidRPr="0041022A">
              <w:rPr>
                <w:b/>
              </w:rPr>
              <w:t xml:space="preserve">laptop </w:t>
            </w:r>
            <w:r w:rsidR="003D490D" w:rsidRPr="002E7195">
              <w:t xml:space="preserve">they can use to support their learning. Tablets and home desktops are </w:t>
            </w:r>
            <w:r w:rsidR="00F53EF1">
              <w:t>increasingly</w:t>
            </w:r>
            <w:r w:rsidR="003D490D" w:rsidRPr="002E7195">
              <w:t xml:space="preserve"> common. However, not all of these are up to date or reliable </w:t>
            </w:r>
          </w:p>
          <w:p w14:paraId="28059899" w14:textId="1EAF84CA" w:rsidR="00BD2D8A" w:rsidRDefault="00BD2D8A" w:rsidP="004C02E6">
            <w:pPr>
              <w:pStyle w:val="Jisctablenormal"/>
              <w:spacing w:after="120"/>
            </w:pPr>
            <w:r>
              <w:t xml:space="preserve">Only </w:t>
            </w:r>
            <w:r w:rsidRPr="00EC3FD0">
              <w:rPr>
                <w:b/>
              </w:rPr>
              <w:t>53%</w:t>
            </w:r>
            <w:r>
              <w:t xml:space="preserve"> of FE students agreed that </w:t>
            </w:r>
            <w:r w:rsidRPr="00EC3FD0">
              <w:rPr>
                <w:b/>
              </w:rPr>
              <w:t>their organisation supported them to use their ow</w:t>
            </w:r>
            <w:r w:rsidR="008A6B0D" w:rsidRPr="00EC3FD0">
              <w:rPr>
                <w:b/>
              </w:rPr>
              <w:t>n digital devices</w:t>
            </w:r>
          </w:p>
          <w:p w14:paraId="0106E6F0" w14:textId="77777777" w:rsidR="008B472C" w:rsidRPr="00935EBC" w:rsidRDefault="008B472C" w:rsidP="004C02E6">
            <w:pPr>
              <w:pStyle w:val="Jisctablenormal"/>
              <w:spacing w:after="120"/>
            </w:pPr>
          </w:p>
          <w:p w14:paraId="7E28E7AB" w14:textId="4149186E" w:rsidR="003D490D" w:rsidRPr="00244763" w:rsidRDefault="003D490D" w:rsidP="004C02E6">
            <w:pPr>
              <w:pStyle w:val="Jisctablenormal"/>
              <w:spacing w:after="120"/>
            </w:pPr>
            <w:r w:rsidRPr="00024824">
              <w:t>.</w:t>
            </w:r>
          </w:p>
        </w:tc>
        <w:tc>
          <w:tcPr>
            <w:tcW w:w="1867" w:type="pct"/>
            <w:tcBorders>
              <w:bottom w:val="single" w:sz="4" w:space="0" w:color="auto"/>
            </w:tcBorders>
          </w:tcPr>
          <w:p w14:paraId="140E64D7" w14:textId="380B37AA" w:rsidR="003D490D" w:rsidRDefault="003D490D" w:rsidP="004C02E6">
            <w:pPr>
              <w:pStyle w:val="Jisctablenormal"/>
              <w:numPr>
                <w:ilvl w:val="0"/>
                <w:numId w:val="20"/>
              </w:numPr>
              <w:spacing w:after="120"/>
              <w:ind w:left="333" w:hanging="333"/>
            </w:pPr>
            <w:r w:rsidRPr="00024824">
              <w:t xml:space="preserve">What is the status of </w:t>
            </w:r>
            <w:proofErr w:type="gramStart"/>
            <w:r w:rsidRPr="00024824">
              <w:t>your</w:t>
            </w:r>
            <w:proofErr w:type="gramEnd"/>
            <w:r w:rsidRPr="00024824">
              <w:t xml:space="preserve"> </w:t>
            </w:r>
            <w:r>
              <w:t>bring your own device (</w:t>
            </w:r>
            <w:r w:rsidRPr="00024824">
              <w:t>BYOD</w:t>
            </w:r>
            <w:r>
              <w:t>)</w:t>
            </w:r>
            <w:r w:rsidRPr="00024824">
              <w:t xml:space="preserve"> policy? </w:t>
            </w:r>
          </w:p>
          <w:p w14:paraId="17C2E6E2" w14:textId="67ED2DA7" w:rsidR="003D490D" w:rsidRDefault="003D490D" w:rsidP="004C02E6">
            <w:pPr>
              <w:pStyle w:val="Jisctablenormal"/>
              <w:numPr>
                <w:ilvl w:val="0"/>
                <w:numId w:val="20"/>
              </w:numPr>
              <w:spacing w:after="120"/>
              <w:ind w:left="333" w:hanging="333"/>
            </w:pPr>
            <w:r w:rsidRPr="00024824">
              <w:t>Make sure</w:t>
            </w:r>
            <w:r w:rsidR="00F252B8">
              <w:t xml:space="preserve"> that</w:t>
            </w:r>
            <w:r w:rsidRPr="00024824">
              <w:t xml:space="preserve"> </w:t>
            </w:r>
            <w:r w:rsidR="00F252B8" w:rsidRPr="00024824">
              <w:t xml:space="preserve">on arrival </w:t>
            </w:r>
            <w:r w:rsidRPr="00024824">
              <w:t>students know</w:t>
            </w:r>
            <w:r>
              <w:t>:</w:t>
            </w:r>
          </w:p>
          <w:p w14:paraId="2B201E15" w14:textId="77777777" w:rsidR="003D490D" w:rsidRPr="0053333D" w:rsidRDefault="003D490D" w:rsidP="004C02E6">
            <w:pPr>
              <w:pStyle w:val="Jisctablenormal"/>
              <w:numPr>
                <w:ilvl w:val="1"/>
                <w:numId w:val="20"/>
              </w:numPr>
              <w:spacing w:after="120"/>
              <w:ind w:left="758" w:hanging="425"/>
            </w:pPr>
            <w:r w:rsidRPr="0053333D">
              <w:t xml:space="preserve">What devices are recommended for their course of study and what will be available to them </w:t>
            </w:r>
          </w:p>
          <w:p w14:paraId="0A2EC507" w14:textId="5497D641" w:rsidR="003D490D" w:rsidRPr="0053333D" w:rsidRDefault="003D490D" w:rsidP="004C02E6">
            <w:pPr>
              <w:pStyle w:val="Jisctablenormal"/>
              <w:numPr>
                <w:ilvl w:val="1"/>
                <w:numId w:val="20"/>
              </w:numPr>
              <w:spacing w:after="120"/>
              <w:ind w:left="758" w:hanging="425"/>
            </w:pPr>
            <w:r w:rsidRPr="0053333D">
              <w:t xml:space="preserve">How to log on to campus services </w:t>
            </w:r>
          </w:p>
          <w:p w14:paraId="2FE3596D" w14:textId="5DCAEE64" w:rsidR="003D490D" w:rsidRDefault="003D490D" w:rsidP="004C02E6">
            <w:pPr>
              <w:pStyle w:val="Jisctablenormal"/>
              <w:numPr>
                <w:ilvl w:val="1"/>
                <w:numId w:val="20"/>
              </w:numPr>
              <w:spacing w:after="120"/>
              <w:ind w:left="758" w:hanging="425"/>
            </w:pPr>
            <w:r w:rsidRPr="0053333D">
              <w:t>How and where to get support with their device</w:t>
            </w:r>
            <w:r w:rsidR="00CB0EB2">
              <w:t>s</w:t>
            </w:r>
            <w:r w:rsidRPr="0053333D">
              <w:t xml:space="preserve"> if they need it</w:t>
            </w:r>
          </w:p>
          <w:p w14:paraId="024C924C" w14:textId="2C02BD75" w:rsidR="003D490D" w:rsidRPr="002934FB" w:rsidRDefault="00E7193E" w:rsidP="00E7193E">
            <w:pPr>
              <w:pStyle w:val="Jisctablenormal"/>
              <w:numPr>
                <w:ilvl w:val="1"/>
                <w:numId w:val="20"/>
              </w:numPr>
              <w:spacing w:after="120"/>
              <w:ind w:left="758" w:hanging="425"/>
            </w:pPr>
            <w:r>
              <w:t>H</w:t>
            </w:r>
            <w:r w:rsidR="003D490D">
              <w:t>ow the college</w:t>
            </w:r>
            <w:r w:rsidR="003D490D" w:rsidRPr="00024824">
              <w:t xml:space="preserve"> supports mobile access to the student desktop, VLE and other services </w:t>
            </w:r>
          </w:p>
        </w:tc>
        <w:tc>
          <w:tcPr>
            <w:tcW w:w="1867" w:type="pct"/>
            <w:tcBorders>
              <w:bottom w:val="single" w:sz="4" w:space="0" w:color="auto"/>
            </w:tcBorders>
          </w:tcPr>
          <w:p w14:paraId="35E63A7B" w14:textId="21203BA0" w:rsidR="003D490D" w:rsidRDefault="003D490D" w:rsidP="004C02E6">
            <w:pPr>
              <w:pStyle w:val="Jisctablenormal"/>
              <w:spacing w:after="120"/>
            </w:pPr>
            <w:r w:rsidRPr="002E7195">
              <w:t xml:space="preserve">Our policy on using </w:t>
            </w:r>
            <w:r>
              <w:t>smart</w:t>
            </w:r>
            <w:r w:rsidRPr="002E7195">
              <w:t>phone</w:t>
            </w:r>
            <w:r>
              <w:t>s</w:t>
            </w:r>
            <w:r w:rsidRPr="002E7195">
              <w:t xml:space="preserve"> in class is…</w:t>
            </w:r>
          </w:p>
          <w:p w14:paraId="2A61DCC0" w14:textId="0CEF96EC" w:rsidR="003D490D" w:rsidRDefault="003D490D" w:rsidP="004C02E6">
            <w:pPr>
              <w:pStyle w:val="Jisctablenormal"/>
              <w:spacing w:after="120"/>
            </w:pPr>
            <w:r>
              <w:t>If you don’t have your own device, talk</w:t>
            </w:r>
            <w:r w:rsidRPr="002E7195">
              <w:t xml:space="preserve"> to your course tutor or learning support team about what is</w:t>
            </w:r>
            <w:r>
              <w:t xml:space="preserve"> available through the college…</w:t>
            </w:r>
          </w:p>
          <w:p w14:paraId="4F0D0953" w14:textId="38459D5E" w:rsidR="003D490D" w:rsidRDefault="003D490D" w:rsidP="004C02E6">
            <w:pPr>
              <w:pStyle w:val="Jisctablenormal"/>
              <w:spacing w:after="120"/>
            </w:pPr>
            <w:r w:rsidRPr="00024824">
              <w:t xml:space="preserve">You are responsible for keeping your </w:t>
            </w:r>
            <w:r>
              <w:t>devices safe in college</w:t>
            </w:r>
            <w:r w:rsidRPr="00024824">
              <w:t xml:space="preserve">. You can find secure lockers/charging trolleys etc </w:t>
            </w:r>
            <w:r>
              <w:t>as shown here</w:t>
            </w:r>
            <w:r w:rsidR="007475C7">
              <w:t>…</w:t>
            </w:r>
          </w:p>
          <w:p w14:paraId="1AAF483E" w14:textId="7AC39BBF" w:rsidR="003D490D" w:rsidRPr="002E7195" w:rsidRDefault="003D490D" w:rsidP="004C02E6">
            <w:pPr>
              <w:pStyle w:val="Jisctablenormal"/>
              <w:spacing w:after="120"/>
            </w:pPr>
            <w:r w:rsidRPr="002E7195">
              <w:t>We also have an IT buddy scheme to help you with the basics…</w:t>
            </w:r>
          </w:p>
          <w:p w14:paraId="4E9514CC" w14:textId="33ACE900" w:rsidR="003D490D" w:rsidRPr="002934FB" w:rsidRDefault="003D490D" w:rsidP="004C02E6">
            <w:pPr>
              <w:pStyle w:val="Jisctablenormal"/>
              <w:spacing w:after="120"/>
            </w:pPr>
            <w:r w:rsidRPr="00024824">
              <w:rPr>
                <w:i/>
                <w:iCs/>
              </w:rPr>
              <w:t>(Add links and messages from your own BYOD policy)</w:t>
            </w:r>
          </w:p>
        </w:tc>
      </w:tr>
      <w:tr w:rsidR="007475C7" w14:paraId="3A2EBC73" w14:textId="77777777" w:rsidTr="00EA2F3B">
        <w:tc>
          <w:tcPr>
            <w:tcW w:w="1265" w:type="pct"/>
            <w:tcBorders>
              <w:bottom w:val="single" w:sz="4" w:space="0" w:color="auto"/>
            </w:tcBorders>
          </w:tcPr>
          <w:p w14:paraId="2291D9B5" w14:textId="77777777" w:rsidR="007475C7" w:rsidRDefault="007475C7" w:rsidP="004C02E6">
            <w:pPr>
              <w:pStyle w:val="Jisctablenormal"/>
              <w:spacing w:after="120"/>
              <w:rPr>
                <w:b/>
              </w:rPr>
            </w:pPr>
            <w:r w:rsidRPr="00935EBC">
              <w:t xml:space="preserve">Approximately 5% of </w:t>
            </w:r>
            <w:r w:rsidR="00C1731D" w:rsidRPr="00935EBC">
              <w:t xml:space="preserve">students say they </w:t>
            </w:r>
            <w:r w:rsidR="00C1731D" w:rsidRPr="00EC3FD0">
              <w:rPr>
                <w:b/>
              </w:rPr>
              <w:t>do not have access to any personal device</w:t>
            </w:r>
          </w:p>
          <w:p w14:paraId="554E6493" w14:textId="77777777" w:rsidR="00066589" w:rsidRDefault="00066589" w:rsidP="004C02E6">
            <w:pPr>
              <w:pStyle w:val="Jisctablenormal"/>
              <w:spacing w:after="120"/>
            </w:pPr>
          </w:p>
          <w:p w14:paraId="49C8C9C1" w14:textId="77777777" w:rsidR="00671569" w:rsidRDefault="00671569" w:rsidP="004C02E6">
            <w:pPr>
              <w:pStyle w:val="Jisctablenormal"/>
              <w:spacing w:after="120"/>
            </w:pPr>
          </w:p>
          <w:p w14:paraId="1646E0F8" w14:textId="51A53400" w:rsidR="00671569" w:rsidRPr="00935EBC" w:rsidRDefault="00671569" w:rsidP="004C02E6">
            <w:pPr>
              <w:pStyle w:val="Jisctablenormal"/>
              <w:spacing w:after="120"/>
            </w:pPr>
          </w:p>
        </w:tc>
        <w:tc>
          <w:tcPr>
            <w:tcW w:w="1867" w:type="pct"/>
            <w:tcBorders>
              <w:bottom w:val="single" w:sz="4" w:space="0" w:color="auto"/>
            </w:tcBorders>
          </w:tcPr>
          <w:p w14:paraId="4C82FF59" w14:textId="006E1668" w:rsidR="00AD7340" w:rsidRPr="00935EBC" w:rsidRDefault="007D72B3" w:rsidP="004C02E6">
            <w:pPr>
              <w:pStyle w:val="Jisctablenormal"/>
              <w:numPr>
                <w:ilvl w:val="0"/>
                <w:numId w:val="20"/>
              </w:numPr>
              <w:spacing w:after="120"/>
              <w:ind w:left="333" w:hanging="333"/>
            </w:pPr>
            <w:r w:rsidRPr="00935EBC">
              <w:t xml:space="preserve">Do any </w:t>
            </w:r>
            <w:r w:rsidR="00AD7340" w:rsidRPr="00935EBC">
              <w:t>loan schemes</w:t>
            </w:r>
            <w:r w:rsidRPr="00935EBC">
              <w:t xml:space="preserve"> you offer</w:t>
            </w:r>
            <w:r w:rsidR="00AD7340" w:rsidRPr="00935EBC">
              <w:t xml:space="preserve"> allow off-campus</w:t>
            </w:r>
            <w:r w:rsidRPr="00935EBC">
              <w:t xml:space="preserve"> use?</w:t>
            </w:r>
          </w:p>
          <w:p w14:paraId="38314477" w14:textId="633D94D1" w:rsidR="007475C7" w:rsidRPr="00935EBC" w:rsidRDefault="002476A1" w:rsidP="004C02E6">
            <w:pPr>
              <w:pStyle w:val="Jisctablenormal"/>
              <w:numPr>
                <w:ilvl w:val="0"/>
                <w:numId w:val="20"/>
              </w:numPr>
              <w:spacing w:after="120"/>
              <w:ind w:left="333" w:hanging="333"/>
            </w:pPr>
            <w:r w:rsidRPr="00935EBC">
              <w:t>Consider whether assisted purchase schemes for laptops/tablets</w:t>
            </w:r>
            <w:r w:rsidR="00AD7340" w:rsidRPr="00935EBC">
              <w:t xml:space="preserve"> will be of greater benefit than loans for the most disadvantaged students</w:t>
            </w:r>
          </w:p>
        </w:tc>
        <w:tc>
          <w:tcPr>
            <w:tcW w:w="1867" w:type="pct"/>
            <w:tcBorders>
              <w:bottom w:val="single" w:sz="4" w:space="0" w:color="auto"/>
            </w:tcBorders>
          </w:tcPr>
          <w:p w14:paraId="551C4FD0" w14:textId="77777777" w:rsidR="007475C7" w:rsidRPr="002E7195" w:rsidRDefault="007475C7" w:rsidP="004C02E6">
            <w:pPr>
              <w:pStyle w:val="Jisctablenormal"/>
              <w:spacing w:after="120"/>
            </w:pPr>
          </w:p>
        </w:tc>
      </w:tr>
      <w:tr w:rsidR="003D490D" w14:paraId="47AD0FF7" w14:textId="77777777" w:rsidTr="00EA2F3B">
        <w:tc>
          <w:tcPr>
            <w:tcW w:w="1265" w:type="pct"/>
            <w:tcBorders>
              <w:top w:val="single" w:sz="4" w:space="0" w:color="auto"/>
              <w:bottom w:val="single" w:sz="4" w:space="0" w:color="auto"/>
            </w:tcBorders>
          </w:tcPr>
          <w:p w14:paraId="1AA70616" w14:textId="3D9657D1" w:rsidR="003D490D" w:rsidRPr="002934FB" w:rsidRDefault="00577984" w:rsidP="00671569">
            <w:pPr>
              <w:pStyle w:val="Jisctablenormal"/>
              <w:spacing w:after="60"/>
            </w:pPr>
            <w:r>
              <w:lastRenderedPageBreak/>
              <w:t>Many</w:t>
            </w:r>
            <w:r w:rsidR="003D490D" w:rsidRPr="002E7195">
              <w:t xml:space="preserve"> college students us</w:t>
            </w:r>
            <w:r>
              <w:t>e</w:t>
            </w:r>
            <w:r w:rsidR="003D490D" w:rsidRPr="002E7195">
              <w:t xml:space="preserve"> a </w:t>
            </w:r>
            <w:r w:rsidR="003D490D" w:rsidRPr="00CC6CB9">
              <w:rPr>
                <w:b/>
              </w:rPr>
              <w:t>mix of personal devices and college hardware</w:t>
            </w:r>
            <w:r w:rsidR="003D490D" w:rsidRPr="002E7195">
              <w:t>. This can make it difficult to get organised</w:t>
            </w:r>
          </w:p>
        </w:tc>
        <w:tc>
          <w:tcPr>
            <w:tcW w:w="1867" w:type="pct"/>
            <w:tcBorders>
              <w:top w:val="single" w:sz="4" w:space="0" w:color="auto"/>
              <w:bottom w:val="single" w:sz="4" w:space="0" w:color="auto"/>
            </w:tcBorders>
          </w:tcPr>
          <w:p w14:paraId="78202221" w14:textId="1CBD5A42" w:rsidR="00812E1D" w:rsidRDefault="003D490D" w:rsidP="00671569">
            <w:pPr>
              <w:pStyle w:val="Jisctablenormal"/>
              <w:numPr>
                <w:ilvl w:val="0"/>
                <w:numId w:val="20"/>
              </w:numPr>
              <w:spacing w:after="60"/>
              <w:ind w:left="335" w:hanging="335"/>
            </w:pPr>
            <w:r>
              <w:t xml:space="preserve">Consider a range of ‘bring your own’ scenarios and support requirements </w:t>
            </w:r>
          </w:p>
          <w:p w14:paraId="1BE35509" w14:textId="3FD156C8" w:rsidR="00812E1D" w:rsidRDefault="003D490D" w:rsidP="00671569">
            <w:pPr>
              <w:pStyle w:val="Jisctablenormal"/>
              <w:numPr>
                <w:ilvl w:val="0"/>
                <w:numId w:val="20"/>
              </w:numPr>
              <w:spacing w:after="60"/>
              <w:ind w:left="335" w:hanging="335"/>
            </w:pPr>
            <w:r>
              <w:t>Students are particularly concerned about losing work between college and personal file stores. Make sure they can access secure file space off campus, and emphasise the value of managing files, and backing up to a separate hard drive or data stick.</w:t>
            </w:r>
          </w:p>
          <w:p w14:paraId="14A12813" w14:textId="2E1FDF86" w:rsidR="003D490D" w:rsidRPr="002934FB" w:rsidRDefault="003D490D" w:rsidP="00671569">
            <w:pPr>
              <w:pStyle w:val="Jisctablenormal"/>
              <w:numPr>
                <w:ilvl w:val="0"/>
                <w:numId w:val="20"/>
              </w:numPr>
              <w:spacing w:after="60"/>
              <w:ind w:left="335" w:hanging="335"/>
            </w:pPr>
            <w:r>
              <w:t>Make sure the college timetable is easy to access and use, and that students know how to integrate it with their own planning tools and calendars</w:t>
            </w:r>
          </w:p>
        </w:tc>
        <w:tc>
          <w:tcPr>
            <w:tcW w:w="1867" w:type="pct"/>
            <w:tcBorders>
              <w:top w:val="single" w:sz="4" w:space="0" w:color="auto"/>
              <w:bottom w:val="single" w:sz="4" w:space="0" w:color="auto"/>
            </w:tcBorders>
          </w:tcPr>
          <w:p w14:paraId="14B4AB9D" w14:textId="09329178" w:rsidR="004C02E6" w:rsidRDefault="003D490D" w:rsidP="00671569">
            <w:pPr>
              <w:pStyle w:val="Jisctablenormal"/>
              <w:spacing w:after="60"/>
            </w:pPr>
            <w:r>
              <w:t>You</w:t>
            </w:r>
            <w:r w:rsidRPr="00280196">
              <w:t xml:space="preserve"> can access </w:t>
            </w:r>
            <w:r>
              <w:t xml:space="preserve">your college files and </w:t>
            </w:r>
            <w:r w:rsidRPr="00280196">
              <w:t>services on your own devices</w:t>
            </w:r>
            <w:r>
              <w:t>…</w:t>
            </w:r>
          </w:p>
          <w:p w14:paraId="0070DEB9" w14:textId="44F972CC" w:rsidR="004C02E6" w:rsidRPr="002E7195" w:rsidRDefault="003D490D" w:rsidP="00671569">
            <w:pPr>
              <w:pStyle w:val="Jisctablenormal"/>
              <w:spacing w:after="60"/>
            </w:pPr>
            <w:r>
              <w:t>If</w:t>
            </w:r>
            <w:r w:rsidRPr="002E7195">
              <w:t xml:space="preserve"> you are having problems getting logged on, support is available here…</w:t>
            </w:r>
          </w:p>
          <w:p w14:paraId="6C485BF9" w14:textId="77777777" w:rsidR="003D490D" w:rsidRDefault="003D490D" w:rsidP="00671569">
            <w:pPr>
              <w:pStyle w:val="Jisctablenormal"/>
              <w:spacing w:after="60"/>
            </w:pPr>
            <w:r>
              <w:t>Find a way of managing your notes and files that works for you, and make sure you always back them up using</w:t>
            </w:r>
            <w:r w:rsidRPr="00280196">
              <w:t xml:space="preserve"> a </w:t>
            </w:r>
            <w:r>
              <w:t>separate</w:t>
            </w:r>
            <w:r w:rsidRPr="00280196">
              <w:t xml:space="preserve"> hard drive or data stick. </w:t>
            </w:r>
          </w:p>
          <w:p w14:paraId="2EFD5EB0" w14:textId="00A276B9" w:rsidR="003D490D" w:rsidRDefault="003D490D" w:rsidP="00671569">
            <w:pPr>
              <w:pStyle w:val="Jisctablenormal"/>
              <w:spacing w:after="60"/>
            </w:pPr>
            <w:r>
              <w:t xml:space="preserve">Our </w:t>
            </w:r>
            <w:r w:rsidR="00F160EF">
              <w:t>BYOD</w:t>
            </w:r>
            <w:r w:rsidRPr="00280196">
              <w:t xml:space="preserve"> policy </w:t>
            </w:r>
            <w:r>
              <w:t>says…</w:t>
            </w:r>
          </w:p>
          <w:p w14:paraId="058B2F95" w14:textId="492649E6" w:rsidR="003D490D" w:rsidRPr="002934FB" w:rsidRDefault="003D490D" w:rsidP="00671569">
            <w:pPr>
              <w:pStyle w:val="Jisctablenormal"/>
              <w:spacing w:after="60"/>
            </w:pPr>
            <w:r>
              <w:t>If you’re having trouble managing files between different devices, you can access online resources… or IT support…</w:t>
            </w:r>
            <w:r w:rsidRPr="00024824">
              <w:t xml:space="preserve"> </w:t>
            </w:r>
          </w:p>
        </w:tc>
      </w:tr>
      <w:tr w:rsidR="003D490D" w14:paraId="4603EDD8" w14:textId="77777777" w:rsidTr="00EA2F3B">
        <w:tc>
          <w:tcPr>
            <w:tcW w:w="1265" w:type="pct"/>
            <w:tcBorders>
              <w:top w:val="single" w:sz="4" w:space="0" w:color="auto"/>
              <w:bottom w:val="single" w:sz="4" w:space="0" w:color="auto"/>
            </w:tcBorders>
          </w:tcPr>
          <w:p w14:paraId="554A5058" w14:textId="4F3E7DF0" w:rsidR="003D490D" w:rsidRPr="002934FB" w:rsidRDefault="003D490D" w:rsidP="00671569">
            <w:pPr>
              <w:pStyle w:val="Jisctablenormal"/>
              <w:spacing w:after="60"/>
            </w:pPr>
            <w:r w:rsidRPr="00024824">
              <w:rPr>
                <w:iCs/>
              </w:rPr>
              <w:t xml:space="preserve">About </w:t>
            </w:r>
            <w:r w:rsidR="008F32B4">
              <w:rPr>
                <w:iCs/>
              </w:rPr>
              <w:t>6% of</w:t>
            </w:r>
            <w:r w:rsidRPr="00024824">
              <w:rPr>
                <w:iCs/>
              </w:rPr>
              <w:t xml:space="preserve"> students need </w:t>
            </w:r>
            <w:r w:rsidRPr="00024824">
              <w:rPr>
                <w:b/>
                <w:iCs/>
              </w:rPr>
              <w:t xml:space="preserve">assistive technologies or adaptations </w:t>
            </w:r>
            <w:r w:rsidRPr="00024824">
              <w:rPr>
                <w:iCs/>
              </w:rPr>
              <w:t xml:space="preserve">to study effectively, and a further </w:t>
            </w:r>
            <w:r w:rsidR="00E518A7">
              <w:rPr>
                <w:iCs/>
              </w:rPr>
              <w:t>8</w:t>
            </w:r>
            <w:r w:rsidR="008F32B4">
              <w:rPr>
                <w:iCs/>
              </w:rPr>
              <w:t>%</w:t>
            </w:r>
            <w:r w:rsidR="003C2892" w:rsidRPr="00024824">
              <w:rPr>
                <w:iCs/>
              </w:rPr>
              <w:t xml:space="preserve"> </w:t>
            </w:r>
            <w:r w:rsidRPr="00024824">
              <w:rPr>
                <w:iCs/>
              </w:rPr>
              <w:t>use them by choice</w:t>
            </w:r>
          </w:p>
        </w:tc>
        <w:tc>
          <w:tcPr>
            <w:tcW w:w="1867" w:type="pct"/>
            <w:tcBorders>
              <w:top w:val="single" w:sz="4" w:space="0" w:color="auto"/>
              <w:bottom w:val="single" w:sz="4" w:space="0" w:color="auto"/>
            </w:tcBorders>
          </w:tcPr>
          <w:p w14:paraId="43BDA348" w14:textId="079F2A13" w:rsidR="004C02E6" w:rsidRDefault="003D490D" w:rsidP="00671569">
            <w:pPr>
              <w:pStyle w:val="Jisctablenormal"/>
              <w:numPr>
                <w:ilvl w:val="0"/>
                <w:numId w:val="20"/>
              </w:numPr>
              <w:spacing w:after="60"/>
              <w:ind w:left="335" w:hanging="335"/>
            </w:pPr>
            <w:r>
              <w:t>The</w:t>
            </w:r>
            <w:r w:rsidRPr="00024824">
              <w:t xml:space="preserve"> </w:t>
            </w:r>
            <w:r>
              <w:t>college</w:t>
            </w:r>
            <w:r w:rsidRPr="00024824">
              <w:t xml:space="preserve"> is responsible for providing an accessible, equitable learni</w:t>
            </w:r>
            <w:r>
              <w:t xml:space="preserve">ng experience to all students. </w:t>
            </w:r>
            <w:r w:rsidRPr="00024824">
              <w:t xml:space="preserve">Get up to date with current legislation and what’s available for students from your </w:t>
            </w:r>
            <w:r w:rsidR="00567DDA">
              <w:t xml:space="preserve">learning support </w:t>
            </w:r>
            <w:r w:rsidRPr="00024824">
              <w:t xml:space="preserve">service or </w:t>
            </w:r>
            <w:r w:rsidR="005E1F50">
              <w:t>student services</w:t>
            </w:r>
            <w:r w:rsidRPr="00024824">
              <w:t xml:space="preserve"> </w:t>
            </w:r>
          </w:p>
          <w:p w14:paraId="3E1BE96B" w14:textId="156EDB48" w:rsidR="003D490D" w:rsidRDefault="003D490D" w:rsidP="00671569">
            <w:pPr>
              <w:pStyle w:val="Jisctablenormal"/>
              <w:numPr>
                <w:ilvl w:val="0"/>
                <w:numId w:val="20"/>
              </w:numPr>
              <w:spacing w:after="60"/>
              <w:ind w:left="335" w:hanging="335"/>
            </w:pPr>
            <w:r w:rsidRPr="00024824">
              <w:t xml:space="preserve">Accessibility is increasingly seen as an agenda for all. There should be online guidance for students who do not identify as having special needs but who still benefit from using adaptive features or specialist apps </w:t>
            </w:r>
          </w:p>
          <w:p w14:paraId="4FD6738E" w14:textId="31AD4809" w:rsidR="003D490D" w:rsidRPr="009C644E" w:rsidRDefault="003D490D" w:rsidP="00671569">
            <w:pPr>
              <w:pStyle w:val="Jisctablenormal"/>
              <w:numPr>
                <w:ilvl w:val="0"/>
                <w:numId w:val="20"/>
              </w:numPr>
              <w:spacing w:after="60"/>
              <w:ind w:left="335" w:hanging="335"/>
            </w:pPr>
            <w:r>
              <w:t xml:space="preserve">Find out what apps students themselves recommend for accessibility. </w:t>
            </w:r>
            <w:r w:rsidRPr="009C644E">
              <w:t xml:space="preserve">Many students use </w:t>
            </w:r>
            <w:proofErr w:type="spellStart"/>
            <w:r w:rsidRPr="009C644E">
              <w:t>mindmapping</w:t>
            </w:r>
            <w:proofErr w:type="spellEnd"/>
            <w:r w:rsidRPr="009C644E">
              <w:t xml:space="preserve"> and note-making tools, text-to-speech, spelling and grammar checkers, as well as the accessibility features in generic software and device operating systems</w:t>
            </w:r>
          </w:p>
          <w:p w14:paraId="1EF9231A" w14:textId="40BA1748" w:rsidR="003D490D" w:rsidRPr="002934FB" w:rsidRDefault="003D490D" w:rsidP="00671569">
            <w:pPr>
              <w:pStyle w:val="Jisctablenormal"/>
              <w:spacing w:after="60"/>
            </w:pPr>
          </w:p>
        </w:tc>
        <w:tc>
          <w:tcPr>
            <w:tcW w:w="1867" w:type="pct"/>
            <w:tcBorders>
              <w:top w:val="single" w:sz="4" w:space="0" w:color="auto"/>
              <w:bottom w:val="single" w:sz="4" w:space="0" w:color="auto"/>
            </w:tcBorders>
          </w:tcPr>
          <w:p w14:paraId="5643342F" w14:textId="77777777" w:rsidR="003D490D" w:rsidRDefault="003D490D" w:rsidP="00671569">
            <w:pPr>
              <w:pStyle w:val="Jisctablenormal"/>
              <w:spacing w:after="60"/>
              <w:rPr>
                <w:iCs/>
              </w:rPr>
            </w:pPr>
            <w:r>
              <w:rPr>
                <w:iCs/>
              </w:rPr>
              <w:t>Find out how you can adapt your own devices and interfaces to make learning more accessible for you. Experiment with different media too.</w:t>
            </w:r>
          </w:p>
          <w:p w14:paraId="6B35CB9C" w14:textId="77777777" w:rsidR="003D490D" w:rsidRDefault="003D490D" w:rsidP="00671569">
            <w:pPr>
              <w:pStyle w:val="Jisctablenormal"/>
              <w:spacing w:after="60"/>
              <w:rPr>
                <w:iCs/>
              </w:rPr>
            </w:pPr>
            <w:r>
              <w:rPr>
                <w:iCs/>
              </w:rPr>
              <w:t xml:space="preserve">Many students find the following useful: </w:t>
            </w:r>
            <w:proofErr w:type="spellStart"/>
            <w:r>
              <w:rPr>
                <w:iCs/>
              </w:rPr>
              <w:t>mindmapping</w:t>
            </w:r>
            <w:proofErr w:type="spellEnd"/>
            <w:r>
              <w:rPr>
                <w:iCs/>
              </w:rPr>
              <w:t xml:space="preserve"> and note-making tools, text-to-speech, spelling and grammar checkers.</w:t>
            </w:r>
          </w:p>
          <w:p w14:paraId="09D10607" w14:textId="77777777" w:rsidR="003D490D" w:rsidRPr="00024824" w:rsidRDefault="003D490D" w:rsidP="00671569">
            <w:pPr>
              <w:pStyle w:val="Jisctablenormal"/>
              <w:spacing w:after="60"/>
              <w:rPr>
                <w:iCs/>
              </w:rPr>
            </w:pPr>
            <w:r>
              <w:rPr>
                <w:iCs/>
              </w:rPr>
              <w:t>Many c</w:t>
            </w:r>
            <w:r w:rsidRPr="00024824">
              <w:rPr>
                <w:iCs/>
              </w:rPr>
              <w:t xml:space="preserve">ourse resources are available digitally, making it </w:t>
            </w:r>
            <w:r>
              <w:rPr>
                <w:iCs/>
              </w:rPr>
              <w:t>easier for you</w:t>
            </w:r>
            <w:r w:rsidRPr="00024824">
              <w:rPr>
                <w:iCs/>
              </w:rPr>
              <w:t xml:space="preserve"> to study </w:t>
            </w:r>
            <w:r>
              <w:rPr>
                <w:iCs/>
              </w:rPr>
              <w:t>at a time and place that suits you</w:t>
            </w:r>
            <w:r w:rsidRPr="00024824">
              <w:rPr>
                <w:iCs/>
              </w:rPr>
              <w:t>.</w:t>
            </w:r>
          </w:p>
          <w:p w14:paraId="32E0F2D1" w14:textId="05CDAC94" w:rsidR="003D490D" w:rsidRDefault="003D490D" w:rsidP="00671569">
            <w:pPr>
              <w:pStyle w:val="Jisctablenormal"/>
              <w:spacing w:after="60"/>
              <w:rPr>
                <w:iCs/>
              </w:rPr>
            </w:pPr>
            <w:r>
              <w:rPr>
                <w:iCs/>
              </w:rPr>
              <w:t xml:space="preserve">If you </w:t>
            </w:r>
            <w:r w:rsidR="00271DB4">
              <w:rPr>
                <w:iCs/>
              </w:rPr>
              <w:t xml:space="preserve">feel you would benefit from </w:t>
            </w:r>
            <w:r>
              <w:rPr>
                <w:iCs/>
              </w:rPr>
              <w:t>an assessment</w:t>
            </w:r>
            <w:r w:rsidR="00271DB4">
              <w:rPr>
                <w:iCs/>
              </w:rPr>
              <w:t xml:space="preserve"> to see whether assistive technology could help </w:t>
            </w:r>
            <w:proofErr w:type="gramStart"/>
            <w:r w:rsidR="00271DB4">
              <w:rPr>
                <w:iCs/>
              </w:rPr>
              <w:t>you</w:t>
            </w:r>
            <w:proofErr w:type="gramEnd"/>
            <w:r w:rsidR="00DA75EC">
              <w:rPr>
                <w:iCs/>
              </w:rPr>
              <w:t xml:space="preserve"> please contact</w:t>
            </w:r>
            <w:r w:rsidR="00271DB4">
              <w:rPr>
                <w:iCs/>
              </w:rPr>
              <w:t xml:space="preserve"> </w:t>
            </w:r>
            <w:r>
              <w:rPr>
                <w:iCs/>
              </w:rPr>
              <w:t>…</w:t>
            </w:r>
          </w:p>
          <w:p w14:paraId="7ACFFF35" w14:textId="77777777" w:rsidR="003D490D" w:rsidRPr="00024824" w:rsidRDefault="003D490D" w:rsidP="00671569">
            <w:pPr>
              <w:pStyle w:val="Jisctablenormal"/>
              <w:spacing w:after="60"/>
              <w:rPr>
                <w:iCs/>
              </w:rPr>
            </w:pPr>
            <w:r>
              <w:rPr>
                <w:iCs/>
              </w:rPr>
              <w:t>Even if you don’t need an assessment, t</w:t>
            </w:r>
            <w:r w:rsidRPr="00024824">
              <w:rPr>
                <w:iCs/>
              </w:rPr>
              <w:t xml:space="preserve">he </w:t>
            </w:r>
            <w:r>
              <w:rPr>
                <w:iCs/>
              </w:rPr>
              <w:t>learning support service</w:t>
            </w:r>
            <w:r w:rsidRPr="00024824">
              <w:rPr>
                <w:iCs/>
              </w:rPr>
              <w:t xml:space="preserve"> can provide </w:t>
            </w:r>
            <w:r>
              <w:rPr>
                <w:iCs/>
              </w:rPr>
              <w:t>…</w:t>
            </w:r>
          </w:p>
          <w:p w14:paraId="56C45BD5" w14:textId="3E6E5C94" w:rsidR="003D490D" w:rsidRPr="002934FB" w:rsidRDefault="003D490D" w:rsidP="00671569">
            <w:pPr>
              <w:pStyle w:val="Jisctablenormal"/>
              <w:spacing w:after="60"/>
            </w:pPr>
            <w:r w:rsidRPr="00024824">
              <w:rPr>
                <w:i/>
                <w:iCs/>
              </w:rPr>
              <w:t xml:space="preserve">(Add whatever messages your </w:t>
            </w:r>
            <w:r>
              <w:rPr>
                <w:i/>
                <w:iCs/>
              </w:rPr>
              <w:t xml:space="preserve">learning support and </w:t>
            </w:r>
            <w:r w:rsidRPr="00024824">
              <w:rPr>
                <w:i/>
                <w:iCs/>
              </w:rPr>
              <w:t>access service</w:t>
            </w:r>
            <w:r>
              <w:rPr>
                <w:i/>
                <w:iCs/>
              </w:rPr>
              <w:t>s suggest</w:t>
            </w:r>
            <w:r w:rsidRPr="00024824">
              <w:rPr>
                <w:i/>
                <w:iCs/>
              </w:rPr>
              <w:t xml:space="preserve"> are appropriate, plus links.)</w:t>
            </w:r>
          </w:p>
        </w:tc>
      </w:tr>
      <w:tr w:rsidR="003D490D" w14:paraId="11B6D09E" w14:textId="77777777" w:rsidTr="00EA2F3B">
        <w:tc>
          <w:tcPr>
            <w:tcW w:w="1265" w:type="pct"/>
            <w:tcBorders>
              <w:top w:val="single" w:sz="4" w:space="0" w:color="auto"/>
              <w:bottom w:val="single" w:sz="4" w:space="0" w:color="auto"/>
            </w:tcBorders>
          </w:tcPr>
          <w:p w14:paraId="1FC84DCA" w14:textId="1D0B502A" w:rsidR="003D490D" w:rsidRPr="002934FB" w:rsidRDefault="003D490D" w:rsidP="00671569">
            <w:pPr>
              <w:pStyle w:val="Jisctablenormal"/>
              <w:spacing w:after="60"/>
            </w:pPr>
            <w:r w:rsidRPr="00341860">
              <w:rPr>
                <w:b/>
                <w:iCs/>
              </w:rPr>
              <w:t>Independence and flexibility</w:t>
            </w:r>
            <w:r>
              <w:rPr>
                <w:iCs/>
              </w:rPr>
              <w:t xml:space="preserve"> are </w:t>
            </w:r>
            <w:proofErr w:type="gramStart"/>
            <w:r>
              <w:rPr>
                <w:iCs/>
              </w:rPr>
              <w:t>benefits</w:t>
            </w:r>
            <w:proofErr w:type="gramEnd"/>
            <w:r>
              <w:rPr>
                <w:iCs/>
              </w:rPr>
              <w:t xml:space="preserve"> </w:t>
            </w:r>
            <w:r w:rsidR="00F94A99">
              <w:rPr>
                <w:iCs/>
              </w:rPr>
              <w:t xml:space="preserve">that </w:t>
            </w:r>
            <w:r>
              <w:rPr>
                <w:iCs/>
              </w:rPr>
              <w:t xml:space="preserve">students appreciate </w:t>
            </w:r>
            <w:r w:rsidR="00CC4AF4">
              <w:rPr>
                <w:iCs/>
              </w:rPr>
              <w:t xml:space="preserve">when using </w:t>
            </w:r>
            <w:r>
              <w:rPr>
                <w:iCs/>
              </w:rPr>
              <w:t>digital technologies</w:t>
            </w:r>
          </w:p>
        </w:tc>
        <w:tc>
          <w:tcPr>
            <w:tcW w:w="1867" w:type="pct"/>
            <w:tcBorders>
              <w:top w:val="single" w:sz="4" w:space="0" w:color="auto"/>
              <w:bottom w:val="single" w:sz="4" w:space="0" w:color="auto"/>
            </w:tcBorders>
          </w:tcPr>
          <w:p w14:paraId="3E37BB99" w14:textId="526A37C0" w:rsidR="00A04CE5" w:rsidRPr="00A04CE5" w:rsidRDefault="003D490D" w:rsidP="00671569">
            <w:pPr>
              <w:pStyle w:val="Jisctablenormal"/>
              <w:numPr>
                <w:ilvl w:val="0"/>
                <w:numId w:val="20"/>
              </w:numPr>
              <w:spacing w:after="60"/>
              <w:ind w:left="335" w:hanging="335"/>
            </w:pPr>
            <w:r w:rsidRPr="00A04CE5">
              <w:t>Students can be more independent and organised if they have access to personalised timetables and progress data, and if they can access the materials they need for study at the time, place and pace the</w:t>
            </w:r>
            <w:r w:rsidR="007646BA">
              <w:t>y</w:t>
            </w:r>
            <w:r w:rsidRPr="00A04CE5">
              <w:t xml:space="preserve"> choose, using the devices they </w:t>
            </w:r>
            <w:proofErr w:type="gramStart"/>
            <w:r w:rsidRPr="00A04CE5">
              <w:t>have to</w:t>
            </w:r>
            <w:proofErr w:type="gramEnd"/>
            <w:r w:rsidRPr="00A04CE5">
              <w:t xml:space="preserve"> hand. </w:t>
            </w:r>
          </w:p>
          <w:p w14:paraId="625CFB73" w14:textId="6D71B4F3" w:rsidR="003D490D" w:rsidRPr="002934FB" w:rsidRDefault="003D490D" w:rsidP="00671569">
            <w:pPr>
              <w:pStyle w:val="Jisctablenormal"/>
              <w:numPr>
                <w:ilvl w:val="0"/>
                <w:numId w:val="20"/>
              </w:numPr>
              <w:spacing w:after="60"/>
              <w:ind w:left="335" w:hanging="335"/>
            </w:pPr>
            <w:r w:rsidRPr="00A04CE5">
              <w:t>Ensure that investments in improving digital networks and services are prioritised according to the benefits students will experience – ideally involving students in the change process.</w:t>
            </w:r>
          </w:p>
        </w:tc>
        <w:tc>
          <w:tcPr>
            <w:tcW w:w="1867" w:type="pct"/>
            <w:tcBorders>
              <w:top w:val="single" w:sz="4" w:space="0" w:color="auto"/>
              <w:bottom w:val="single" w:sz="4" w:space="0" w:color="auto"/>
            </w:tcBorders>
          </w:tcPr>
          <w:p w14:paraId="4F20C6F6" w14:textId="77777777" w:rsidR="00A04CE5" w:rsidRDefault="003D490D" w:rsidP="00671569">
            <w:pPr>
              <w:pStyle w:val="Jisctablenormal"/>
              <w:spacing w:after="60"/>
            </w:pPr>
            <w:r>
              <w:t xml:space="preserve">Make sure you can access your personal timetable and course information online, wherever you need them. </w:t>
            </w:r>
          </w:p>
          <w:p w14:paraId="2427460B" w14:textId="3CACE02C" w:rsidR="003D490D" w:rsidRPr="002934FB" w:rsidRDefault="003D490D" w:rsidP="00671569">
            <w:pPr>
              <w:pStyle w:val="Jisctablenormal"/>
              <w:spacing w:after="60"/>
            </w:pPr>
            <w:r>
              <w:t xml:space="preserve">Set up your personal desktop with links to the college services you access most often… </w:t>
            </w:r>
            <w:r w:rsidRPr="006C5894">
              <w:rPr>
                <w:i/>
              </w:rPr>
              <w:t>(include links to detailed guidance on set-up and access to services)</w:t>
            </w:r>
            <w:r>
              <w:t xml:space="preserve"> </w:t>
            </w:r>
          </w:p>
        </w:tc>
      </w:tr>
    </w:tbl>
    <w:p w14:paraId="4E9C63D4" w14:textId="77777777" w:rsidR="00437748" w:rsidRDefault="00437748">
      <w:pPr>
        <w:spacing w:after="160"/>
        <w:rPr>
          <w:rFonts w:ascii="Roboto Medium" w:hAnsi="Roboto Medium"/>
          <w:color w:val="8E1558" w:themeColor="accent3"/>
          <w:sz w:val="34"/>
          <w:szCs w:val="28"/>
        </w:rPr>
      </w:pPr>
      <w:r>
        <w:br w:type="page"/>
      </w:r>
    </w:p>
    <w:p w14:paraId="079543C2" w14:textId="24A861D1" w:rsidR="00437748" w:rsidRPr="00907FA3" w:rsidRDefault="00437748" w:rsidP="00437748">
      <w:pPr>
        <w:pStyle w:val="Heading1"/>
      </w:pPr>
      <w:r w:rsidRPr="00335F6F">
        <w:rPr>
          <w:color w:val="6D2077"/>
        </w:rPr>
        <w:lastRenderedPageBreak/>
        <w:t>Theme</w:t>
      </w:r>
      <w:r>
        <w:t xml:space="preserve"> two: your digital </w:t>
      </w:r>
      <w:r w:rsidR="006F1FB5">
        <w:t>college</w:t>
      </w:r>
    </w:p>
    <w:tbl>
      <w:tblPr>
        <w:tblStyle w:val="TableGrid"/>
        <w:tblW w:w="0" w:type="auto"/>
        <w:shd w:val="clear" w:color="auto" w:fill="6D2077"/>
        <w:tblLook w:val="04A0" w:firstRow="1" w:lastRow="0" w:firstColumn="1" w:lastColumn="0" w:noHBand="0" w:noVBand="1"/>
      </w:tblPr>
      <w:tblGrid>
        <w:gridCol w:w="15126"/>
      </w:tblGrid>
      <w:tr w:rsidR="00437748" w14:paraId="4031E6AE" w14:textId="77777777" w:rsidTr="006F1FB5">
        <w:tc>
          <w:tcPr>
            <w:tcW w:w="15126" w:type="dxa"/>
            <w:shd w:val="clear" w:color="auto" w:fill="6D2077"/>
          </w:tcPr>
          <w:p w14:paraId="04550F18" w14:textId="77777777" w:rsidR="00437748" w:rsidRPr="00563D2C" w:rsidRDefault="00437748" w:rsidP="0053333D">
            <w:pPr>
              <w:pStyle w:val="Heading3"/>
              <w:spacing w:before="120"/>
              <w:outlineLvl w:val="2"/>
            </w:pPr>
            <w:r w:rsidRPr="00563D2C">
              <w:rPr>
                <w:rStyle w:val="Heading2Char"/>
                <w:color w:val="FFFFFF" w:themeColor="background1"/>
              </w:rPr>
              <w:t>Headline messages to students:</w:t>
            </w:r>
            <w:r w:rsidRPr="00563D2C">
              <w:t xml:space="preserve"> </w:t>
            </w:r>
          </w:p>
          <w:p w14:paraId="4E30C63D" w14:textId="6AC01897" w:rsidR="00437748" w:rsidRPr="00563D2C" w:rsidRDefault="006F1FB5" w:rsidP="006F1FB5">
            <w:pPr>
              <w:rPr>
                <w:rStyle w:val="Heading2Char"/>
                <w:rFonts w:ascii="Roboto Light" w:hAnsi="Roboto Light"/>
                <w:color w:val="FFFFFF" w:themeColor="background1"/>
                <w:sz w:val="24"/>
                <w:szCs w:val="24"/>
              </w:rPr>
            </w:pPr>
            <w:r w:rsidRPr="006F1FB5">
              <w:rPr>
                <w:color w:val="FFFFFF" w:themeColor="background1"/>
                <w:sz w:val="24"/>
                <w:szCs w:val="24"/>
              </w:rPr>
              <w:t>As a student you’ll have access to computer facilities such as desktops, printers, digital cameras and instruments. You’ll use general software and software that’s unique to your course. You’ll also have access to email and file storage, and a variety of digital systems. How can you use all these to achieve success?</w:t>
            </w:r>
          </w:p>
        </w:tc>
      </w:tr>
    </w:tbl>
    <w:p w14:paraId="7BA67970" w14:textId="77777777" w:rsidR="006F1FB5" w:rsidRDefault="006F1FB5" w:rsidP="00437748">
      <w:pPr>
        <w:rPr>
          <w:rStyle w:val="Heading3Char"/>
        </w:rPr>
      </w:pPr>
    </w:p>
    <w:p w14:paraId="16BB7AA4" w14:textId="1027A030" w:rsidR="00437748" w:rsidRDefault="00437748" w:rsidP="00437748">
      <w:r w:rsidRPr="00344DC1">
        <w:rPr>
          <w:rStyle w:val="Heading3Char"/>
        </w:rPr>
        <w:t>Key stakeholders:</w:t>
      </w:r>
      <w:r>
        <w:t xml:space="preserve"> </w:t>
      </w:r>
      <w:r w:rsidR="00271DB4">
        <w:t>students and student representatives including digital champions/ambassadors,</w:t>
      </w:r>
      <w:r w:rsidR="00271DB4" w:rsidRPr="00F11CBD">
        <w:t xml:space="preserve"> </w:t>
      </w:r>
      <w:r w:rsidRPr="00F11CBD">
        <w:t xml:space="preserve">e-learning team, IT services, learning </w:t>
      </w:r>
      <w:r w:rsidR="00D95EB5">
        <w:t>support</w:t>
      </w:r>
      <w:r w:rsidRPr="00F11CBD">
        <w:t xml:space="preserve">, </w:t>
      </w:r>
      <w:r>
        <w:t xml:space="preserve">learning resources, </w:t>
      </w:r>
      <w:r w:rsidRPr="00F11CBD">
        <w:t>learner voice</w:t>
      </w:r>
    </w:p>
    <w:p w14:paraId="315C9934" w14:textId="77777777" w:rsidR="00437748" w:rsidRPr="00335F6F" w:rsidRDefault="00437748" w:rsidP="00437748">
      <w:pPr>
        <w:pStyle w:val="Heading2"/>
        <w:rPr>
          <w:color w:val="6D2077"/>
        </w:rPr>
      </w:pPr>
      <w:r w:rsidRPr="00335F6F">
        <w:rPr>
          <w:color w:val="6D2077"/>
        </w:rPr>
        <w:t>Findings and guidance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3830"/>
        <w:gridCol w:w="5653"/>
        <w:gridCol w:w="5653"/>
      </w:tblGrid>
      <w:tr w:rsidR="00335F6F" w14:paraId="348393DE" w14:textId="77777777" w:rsidTr="00335F6F">
        <w:trPr>
          <w:tblHeader/>
        </w:trPr>
        <w:tc>
          <w:tcPr>
            <w:tcW w:w="1265" w:type="pct"/>
            <w:shd w:val="clear" w:color="auto" w:fill="6D2077"/>
            <w:vAlign w:val="center"/>
          </w:tcPr>
          <w:p w14:paraId="486E3F80" w14:textId="226B04AB" w:rsidR="00437748" w:rsidRPr="00244763" w:rsidRDefault="006A18F8" w:rsidP="0053333D">
            <w:pPr>
              <w:pStyle w:val="Jisctableheader"/>
              <w:rPr>
                <w:b/>
              </w:rPr>
            </w:pPr>
            <w:r>
              <w:t>Survey finding</w:t>
            </w:r>
          </w:p>
        </w:tc>
        <w:tc>
          <w:tcPr>
            <w:tcW w:w="1867" w:type="pct"/>
            <w:shd w:val="clear" w:color="auto" w:fill="6D2077"/>
            <w:vAlign w:val="center"/>
          </w:tcPr>
          <w:p w14:paraId="4886E2A6" w14:textId="3E1C5D02" w:rsidR="00437748" w:rsidRPr="00244763" w:rsidRDefault="00437748" w:rsidP="0053333D">
            <w:pPr>
              <w:pStyle w:val="Jisctableheader"/>
            </w:pPr>
            <w:r>
              <w:t>Considerations for your organisation</w:t>
            </w:r>
          </w:p>
        </w:tc>
        <w:tc>
          <w:tcPr>
            <w:tcW w:w="1867" w:type="pct"/>
            <w:shd w:val="clear" w:color="auto" w:fill="6D2077"/>
            <w:vAlign w:val="center"/>
          </w:tcPr>
          <w:p w14:paraId="79B1C947" w14:textId="77777777" w:rsidR="00437748" w:rsidRPr="00244763" w:rsidRDefault="00437748" w:rsidP="0053333D">
            <w:pPr>
              <w:pStyle w:val="Jisctableheader"/>
            </w:pPr>
            <w:r>
              <w:t>Draft messages for students (amend to suit your organisation)</w:t>
            </w:r>
          </w:p>
        </w:tc>
      </w:tr>
      <w:tr w:rsidR="001112A7" w14:paraId="27211284" w14:textId="77777777" w:rsidTr="0053333D">
        <w:tc>
          <w:tcPr>
            <w:tcW w:w="1265" w:type="pct"/>
            <w:tcBorders>
              <w:bottom w:val="single" w:sz="4" w:space="0" w:color="auto"/>
            </w:tcBorders>
          </w:tcPr>
          <w:p w14:paraId="3472C9B4" w14:textId="5FC30F5C" w:rsidR="001112A7" w:rsidRDefault="001112A7" w:rsidP="00F22130">
            <w:pPr>
              <w:pStyle w:val="Jisctablenormal"/>
              <w:spacing w:after="120"/>
              <w:rPr>
                <w:rFonts w:cs="Arial"/>
              </w:rPr>
            </w:pPr>
            <w:r>
              <w:rPr>
                <w:rFonts w:cs="Arial"/>
              </w:rPr>
              <w:t>FE students said they had good access to</w:t>
            </w:r>
            <w:r w:rsidR="004A74DC">
              <w:rPr>
                <w:rFonts w:cs="Arial"/>
              </w:rPr>
              <w:t xml:space="preserve"> </w:t>
            </w:r>
            <w:r w:rsidRPr="002F476E">
              <w:rPr>
                <w:rFonts w:cs="Arial"/>
                <w:b/>
              </w:rPr>
              <w:t>computers and printers</w:t>
            </w:r>
            <w:r>
              <w:rPr>
                <w:rFonts w:cs="Arial"/>
              </w:rPr>
              <w:t xml:space="preserve"> in college</w:t>
            </w:r>
            <w:r w:rsidR="00B679E6">
              <w:rPr>
                <w:rFonts w:cs="Arial"/>
              </w:rPr>
              <w:t xml:space="preserve"> although 34% would like more computers in computer rooms</w:t>
            </w:r>
          </w:p>
          <w:p w14:paraId="5CABBACA" w14:textId="34E99EA3" w:rsidR="00021DD3" w:rsidRPr="00244763" w:rsidRDefault="00021DD3" w:rsidP="00F22130">
            <w:pPr>
              <w:pStyle w:val="Jisctablenormal"/>
              <w:spacing w:after="120"/>
            </w:pPr>
            <w:r>
              <w:t>Only 52% of students said they had file storage and back-up facilities</w:t>
            </w:r>
          </w:p>
        </w:tc>
        <w:tc>
          <w:tcPr>
            <w:tcW w:w="1867" w:type="pct"/>
            <w:tcBorders>
              <w:bottom w:val="single" w:sz="4" w:space="0" w:color="auto"/>
            </w:tcBorders>
          </w:tcPr>
          <w:p w14:paraId="74A5665D" w14:textId="3C1587F4" w:rsidR="0094069A" w:rsidRDefault="001112A7" w:rsidP="00825594">
            <w:pPr>
              <w:pStyle w:val="Jisctablenormal"/>
              <w:numPr>
                <w:ilvl w:val="0"/>
                <w:numId w:val="20"/>
              </w:numPr>
              <w:spacing w:after="120"/>
              <w:ind w:left="333" w:hanging="333"/>
              <w:rPr>
                <w:rFonts w:cs="Arial"/>
              </w:rPr>
            </w:pPr>
            <w:r>
              <w:rPr>
                <w:rFonts w:cs="Arial"/>
              </w:rPr>
              <w:t>FE students are still very dependent on fixed computing provision.</w:t>
            </w:r>
            <w:r w:rsidRPr="00024824">
              <w:rPr>
                <w:rFonts w:cs="Arial"/>
              </w:rPr>
              <w:t xml:space="preserve"> Let </w:t>
            </w:r>
            <w:r>
              <w:rPr>
                <w:rFonts w:cs="Arial"/>
              </w:rPr>
              <w:t>them</w:t>
            </w:r>
            <w:r w:rsidRPr="00024824">
              <w:rPr>
                <w:rFonts w:cs="Arial"/>
              </w:rPr>
              <w:t xml:space="preserve"> know about the </w:t>
            </w:r>
            <w:r>
              <w:rPr>
                <w:rFonts w:cs="Arial"/>
              </w:rPr>
              <w:t xml:space="preserve">options available to them, </w:t>
            </w:r>
            <w:proofErr w:type="spellStart"/>
            <w:r>
              <w:rPr>
                <w:rFonts w:cs="Arial"/>
              </w:rPr>
              <w:t>eg</w:t>
            </w:r>
            <w:proofErr w:type="spellEnd"/>
            <w:r>
              <w:rPr>
                <w:rFonts w:cs="Arial"/>
              </w:rPr>
              <w:t xml:space="preserve"> library, bookable pods, etc</w:t>
            </w:r>
            <w:r w:rsidRPr="00024824">
              <w:rPr>
                <w:rFonts w:cs="Arial"/>
              </w:rPr>
              <w:t xml:space="preserve"> </w:t>
            </w:r>
          </w:p>
          <w:p w14:paraId="2E319CCF" w14:textId="77777777" w:rsidR="0094069A" w:rsidRDefault="001112A7" w:rsidP="00825594">
            <w:pPr>
              <w:pStyle w:val="Jisctablenormal"/>
              <w:numPr>
                <w:ilvl w:val="0"/>
                <w:numId w:val="20"/>
              </w:numPr>
              <w:spacing w:after="120"/>
              <w:ind w:left="333" w:hanging="333"/>
              <w:rPr>
                <w:rFonts w:cs="Arial"/>
              </w:rPr>
            </w:pPr>
            <w:r>
              <w:rPr>
                <w:rFonts w:cs="Arial"/>
              </w:rPr>
              <w:t>Many student complaints are about</w:t>
            </w:r>
            <w:r w:rsidRPr="00024824">
              <w:rPr>
                <w:rFonts w:cs="Arial"/>
              </w:rPr>
              <w:t xml:space="preserve"> computer </w:t>
            </w:r>
            <w:r>
              <w:rPr>
                <w:rFonts w:cs="Arial"/>
              </w:rPr>
              <w:t>rooms</w:t>
            </w:r>
            <w:r w:rsidRPr="00024824">
              <w:rPr>
                <w:rFonts w:cs="Arial"/>
              </w:rPr>
              <w:t xml:space="preserve"> – not enough, not </w:t>
            </w:r>
            <w:r>
              <w:rPr>
                <w:rFonts w:cs="Arial"/>
              </w:rPr>
              <w:t>bookable, not quiet, not clean</w:t>
            </w:r>
            <w:r w:rsidRPr="00024824">
              <w:rPr>
                <w:rFonts w:cs="Arial"/>
              </w:rPr>
              <w:t>, not up to date, not enough</w:t>
            </w:r>
            <w:r>
              <w:rPr>
                <w:rFonts w:cs="Arial"/>
              </w:rPr>
              <w:t xml:space="preserve"> variety (</w:t>
            </w:r>
            <w:proofErr w:type="spellStart"/>
            <w:r>
              <w:rPr>
                <w:rFonts w:cs="Arial"/>
              </w:rPr>
              <w:t>eg</w:t>
            </w:r>
            <w:proofErr w:type="spellEnd"/>
            <w:r>
              <w:rPr>
                <w:rFonts w:cs="Arial"/>
              </w:rPr>
              <w:t xml:space="preserve"> all open plan)</w:t>
            </w:r>
          </w:p>
          <w:p w14:paraId="5EAD062B" w14:textId="77777777" w:rsidR="0094069A" w:rsidRDefault="001112A7" w:rsidP="00825594">
            <w:pPr>
              <w:pStyle w:val="Jisctablenormal"/>
              <w:numPr>
                <w:ilvl w:val="0"/>
                <w:numId w:val="20"/>
              </w:numPr>
              <w:spacing w:after="120"/>
              <w:ind w:left="333" w:hanging="333"/>
              <w:rPr>
                <w:rFonts w:cs="Arial"/>
              </w:rPr>
            </w:pPr>
            <w:r>
              <w:rPr>
                <w:rFonts w:cs="Arial"/>
              </w:rPr>
              <w:t xml:space="preserve">Students also complain about subject specialist software being confined to a small number of stations, which quickly get booked out. </w:t>
            </w:r>
          </w:p>
          <w:p w14:paraId="3C3BEFF7" w14:textId="48116719" w:rsidR="001112A7" w:rsidRDefault="001112A7" w:rsidP="00825594">
            <w:pPr>
              <w:pStyle w:val="Jisctablenormal"/>
              <w:numPr>
                <w:ilvl w:val="0"/>
                <w:numId w:val="20"/>
              </w:numPr>
              <w:spacing w:after="120"/>
              <w:ind w:left="333" w:hanging="333"/>
              <w:rPr>
                <w:rFonts w:cs="Arial"/>
              </w:rPr>
            </w:pPr>
            <w:r>
              <w:rPr>
                <w:rFonts w:cs="Arial"/>
              </w:rPr>
              <w:t xml:space="preserve">Work with IT services to gather student views - some small improvements could make a real difference. </w:t>
            </w:r>
            <w:r>
              <w:rPr>
                <w:rFonts w:cs="Arial"/>
              </w:rPr>
              <w:br/>
            </w:r>
            <w:r w:rsidRPr="00024824">
              <w:rPr>
                <w:rFonts w:cs="Arial"/>
              </w:rPr>
              <w:t>Stud</w:t>
            </w:r>
            <w:r>
              <w:rPr>
                <w:rFonts w:cs="Arial"/>
              </w:rPr>
              <w:t xml:space="preserve">ents are also concerned about the costs of printing, </w:t>
            </w:r>
            <w:r w:rsidRPr="00024824">
              <w:rPr>
                <w:rFonts w:cs="Arial"/>
              </w:rPr>
              <w:t xml:space="preserve">so it’s worth </w:t>
            </w:r>
            <w:r>
              <w:rPr>
                <w:rFonts w:cs="Arial"/>
              </w:rPr>
              <w:t>explaining</w:t>
            </w:r>
            <w:r w:rsidRPr="00024824">
              <w:rPr>
                <w:rFonts w:cs="Arial"/>
              </w:rPr>
              <w:t xml:space="preserve"> what’s </w:t>
            </w:r>
            <w:r>
              <w:rPr>
                <w:rFonts w:cs="Arial"/>
              </w:rPr>
              <w:t>available.</w:t>
            </w:r>
          </w:p>
          <w:p w14:paraId="21D0BECF" w14:textId="649FD3CD" w:rsidR="001112A7" w:rsidRPr="002934FB" w:rsidRDefault="001112A7" w:rsidP="001112A7">
            <w:pPr>
              <w:pStyle w:val="Jisctablenormal"/>
              <w:numPr>
                <w:ilvl w:val="0"/>
                <w:numId w:val="20"/>
              </w:numPr>
              <w:spacing w:after="120"/>
              <w:ind w:left="333" w:hanging="333"/>
            </w:pPr>
            <w:r>
              <w:rPr>
                <w:rFonts w:cs="Arial"/>
              </w:rPr>
              <w:t>Make sure students know how to safely transfer and back up files</w:t>
            </w:r>
          </w:p>
        </w:tc>
        <w:tc>
          <w:tcPr>
            <w:tcW w:w="1867" w:type="pct"/>
            <w:tcBorders>
              <w:bottom w:val="single" w:sz="4" w:space="0" w:color="auto"/>
            </w:tcBorders>
          </w:tcPr>
          <w:p w14:paraId="3C85EA26" w14:textId="77777777" w:rsidR="001112A7" w:rsidRPr="00024824" w:rsidRDefault="001112A7" w:rsidP="001112A7">
            <w:pPr>
              <w:rPr>
                <w:rFonts w:cs="Arial"/>
              </w:rPr>
            </w:pPr>
            <w:r w:rsidRPr="00024824">
              <w:rPr>
                <w:rFonts w:cs="Arial"/>
              </w:rPr>
              <w:t xml:space="preserve">The </w:t>
            </w:r>
            <w:r>
              <w:rPr>
                <w:rFonts w:cs="Arial"/>
              </w:rPr>
              <w:t>college</w:t>
            </w:r>
            <w:r w:rsidRPr="00024824">
              <w:rPr>
                <w:rFonts w:cs="Arial"/>
              </w:rPr>
              <w:t xml:space="preserve"> provides a wide range of fixed computing options to support your studies…</w:t>
            </w:r>
          </w:p>
          <w:p w14:paraId="7874766A" w14:textId="77777777" w:rsidR="001112A7" w:rsidRPr="00024824" w:rsidRDefault="001112A7" w:rsidP="001112A7">
            <w:pPr>
              <w:rPr>
                <w:rFonts w:cs="Arial"/>
              </w:rPr>
            </w:pPr>
            <w:r w:rsidRPr="00024824">
              <w:rPr>
                <w:rFonts w:cs="Arial"/>
              </w:rPr>
              <w:t xml:space="preserve">You will have your own personal file store that you can access from everywhere you like to study. </w:t>
            </w:r>
          </w:p>
          <w:p w14:paraId="26EFACB5" w14:textId="18A998E0" w:rsidR="001112A7" w:rsidRPr="00024824" w:rsidRDefault="001112A7" w:rsidP="001112A7">
            <w:pPr>
              <w:rPr>
                <w:rFonts w:cs="Arial"/>
              </w:rPr>
            </w:pPr>
            <w:r w:rsidRPr="00024824">
              <w:rPr>
                <w:rFonts w:cs="Arial"/>
              </w:rPr>
              <w:t>Printing is taken care of too…</w:t>
            </w:r>
            <w:r w:rsidR="00825594">
              <w:rPr>
                <w:rFonts w:cs="Arial"/>
              </w:rPr>
              <w:t xml:space="preserve"> </w:t>
            </w:r>
            <w:r w:rsidR="0009018F" w:rsidRPr="0009018F">
              <w:rPr>
                <w:rFonts w:cs="Arial"/>
                <w:i/>
              </w:rPr>
              <w:t>(add details)</w:t>
            </w:r>
          </w:p>
          <w:p w14:paraId="03DB632D" w14:textId="77777777" w:rsidR="001112A7" w:rsidRDefault="001112A7" w:rsidP="001112A7">
            <w:pPr>
              <w:pStyle w:val="Jisctablenormal"/>
              <w:spacing w:after="120"/>
            </w:pPr>
          </w:p>
          <w:p w14:paraId="676600BA" w14:textId="77777777" w:rsidR="0009018F" w:rsidRDefault="0009018F" w:rsidP="001112A7">
            <w:pPr>
              <w:pStyle w:val="Jisctablenormal"/>
              <w:spacing w:after="120"/>
            </w:pPr>
          </w:p>
          <w:p w14:paraId="7A427F22" w14:textId="77777777" w:rsidR="0009018F" w:rsidRDefault="0009018F" w:rsidP="001112A7">
            <w:pPr>
              <w:pStyle w:val="Jisctablenormal"/>
              <w:spacing w:after="120"/>
            </w:pPr>
          </w:p>
          <w:p w14:paraId="7979B7C4" w14:textId="77777777" w:rsidR="0009018F" w:rsidRDefault="0009018F" w:rsidP="001112A7">
            <w:pPr>
              <w:pStyle w:val="Jisctablenormal"/>
              <w:spacing w:after="120"/>
            </w:pPr>
          </w:p>
          <w:p w14:paraId="06400AD2" w14:textId="77777777" w:rsidR="0009018F" w:rsidRDefault="0009018F" w:rsidP="001112A7">
            <w:pPr>
              <w:pStyle w:val="Jisctablenormal"/>
              <w:spacing w:after="120"/>
            </w:pPr>
          </w:p>
          <w:p w14:paraId="247043C8" w14:textId="77777777" w:rsidR="0009018F" w:rsidRDefault="0009018F" w:rsidP="001112A7">
            <w:pPr>
              <w:pStyle w:val="Jisctablenormal"/>
              <w:spacing w:after="120"/>
            </w:pPr>
          </w:p>
          <w:p w14:paraId="4DADFF1E" w14:textId="606882D6" w:rsidR="0009018F" w:rsidRPr="002934FB" w:rsidRDefault="0009018F" w:rsidP="001112A7">
            <w:pPr>
              <w:pStyle w:val="Jisctablenormal"/>
              <w:spacing w:after="120"/>
            </w:pPr>
          </w:p>
        </w:tc>
      </w:tr>
      <w:tr w:rsidR="001112A7" w14:paraId="3FBCABBD" w14:textId="77777777" w:rsidTr="0053333D">
        <w:tc>
          <w:tcPr>
            <w:tcW w:w="1265" w:type="pct"/>
            <w:tcBorders>
              <w:bottom w:val="single" w:sz="4" w:space="0" w:color="auto"/>
            </w:tcBorders>
          </w:tcPr>
          <w:p w14:paraId="78993DC2" w14:textId="127156F6" w:rsidR="001112A7" w:rsidRDefault="001112A7" w:rsidP="001112A7">
            <w:pPr>
              <w:pStyle w:val="Jisctablenormal"/>
              <w:spacing w:after="120"/>
              <w:rPr>
                <w:rFonts w:cs="Arial"/>
              </w:rPr>
            </w:pPr>
            <w:r>
              <w:rPr>
                <w:rFonts w:cs="Arial"/>
              </w:rPr>
              <w:lastRenderedPageBreak/>
              <w:t xml:space="preserve">Only </w:t>
            </w:r>
            <w:r w:rsidR="003C2892">
              <w:rPr>
                <w:rFonts w:cs="Arial"/>
              </w:rPr>
              <w:t>seven</w:t>
            </w:r>
            <w:r>
              <w:rPr>
                <w:rFonts w:cs="Arial"/>
              </w:rPr>
              <w:t xml:space="preserve"> out of </w:t>
            </w:r>
            <w:r w:rsidR="003C2892">
              <w:rPr>
                <w:rFonts w:cs="Arial"/>
              </w:rPr>
              <w:t>ten</w:t>
            </w:r>
            <w:r>
              <w:rPr>
                <w:rFonts w:cs="Arial"/>
              </w:rPr>
              <w:t xml:space="preserve"> students said they had access to </w:t>
            </w:r>
            <w:r w:rsidRPr="002F476E">
              <w:rPr>
                <w:rFonts w:cs="Arial"/>
                <w:b/>
              </w:rPr>
              <w:t xml:space="preserve">reliable </w:t>
            </w:r>
            <w:proofErr w:type="spellStart"/>
            <w:r w:rsidRPr="002F476E">
              <w:rPr>
                <w:rFonts w:cs="Arial"/>
                <w:b/>
              </w:rPr>
              <w:t>wifi</w:t>
            </w:r>
            <w:proofErr w:type="spellEnd"/>
            <w:r>
              <w:rPr>
                <w:rFonts w:cs="Arial"/>
              </w:rPr>
              <w:t xml:space="preserve"> whenever they needed it. </w:t>
            </w:r>
            <w:proofErr w:type="spellStart"/>
            <w:r>
              <w:rPr>
                <w:rFonts w:cs="Arial"/>
              </w:rPr>
              <w:t>Wifi</w:t>
            </w:r>
            <w:proofErr w:type="spellEnd"/>
            <w:r>
              <w:rPr>
                <w:rFonts w:cs="Arial"/>
              </w:rPr>
              <w:t xml:space="preserve"> was overwhelmingly the most common issue that FE students asked to be improved</w:t>
            </w:r>
          </w:p>
        </w:tc>
        <w:tc>
          <w:tcPr>
            <w:tcW w:w="1867" w:type="pct"/>
            <w:tcBorders>
              <w:bottom w:val="single" w:sz="4" w:space="0" w:color="auto"/>
            </w:tcBorders>
          </w:tcPr>
          <w:p w14:paraId="7EFB8ACF" w14:textId="29EFB045" w:rsidR="001112A7" w:rsidRDefault="001112A7" w:rsidP="0009018F">
            <w:pPr>
              <w:pStyle w:val="Jisctablenormal"/>
              <w:numPr>
                <w:ilvl w:val="0"/>
                <w:numId w:val="20"/>
              </w:numPr>
              <w:spacing w:after="120"/>
              <w:ind w:left="333" w:hanging="333"/>
              <w:rPr>
                <w:rFonts w:cs="Arial"/>
              </w:rPr>
            </w:pPr>
            <w:r>
              <w:rPr>
                <w:rFonts w:cs="Arial"/>
              </w:rPr>
              <w:t xml:space="preserve">You probably can’t influence connectivity </w:t>
            </w:r>
            <w:proofErr w:type="gramStart"/>
            <w:r>
              <w:rPr>
                <w:rFonts w:cs="Arial"/>
              </w:rPr>
              <w:t>directly</w:t>
            </w:r>
            <w:proofErr w:type="gramEnd"/>
            <w:r>
              <w:rPr>
                <w:rFonts w:cs="Arial"/>
              </w:rPr>
              <w:t xml:space="preserve"> but you can gather evidence from students about how it impacts on their learning</w:t>
            </w:r>
          </w:p>
          <w:p w14:paraId="29E33D7B" w14:textId="0AA6D42B" w:rsidR="001112A7" w:rsidRDefault="001112A7" w:rsidP="0009018F">
            <w:pPr>
              <w:pStyle w:val="Jisctablenormal"/>
              <w:numPr>
                <w:ilvl w:val="0"/>
                <w:numId w:val="20"/>
              </w:numPr>
              <w:spacing w:after="120"/>
              <w:ind w:left="333" w:hanging="333"/>
              <w:rPr>
                <w:rFonts w:cs="Arial"/>
              </w:rPr>
            </w:pPr>
            <w:r>
              <w:rPr>
                <w:rFonts w:cs="Arial"/>
              </w:rPr>
              <w:t xml:space="preserve">When students don’t have reliable </w:t>
            </w:r>
            <w:proofErr w:type="spellStart"/>
            <w:r>
              <w:rPr>
                <w:rFonts w:cs="Arial"/>
              </w:rPr>
              <w:t>wifi</w:t>
            </w:r>
            <w:proofErr w:type="spellEnd"/>
            <w:r>
              <w:rPr>
                <w:rFonts w:cs="Arial"/>
              </w:rPr>
              <w:t xml:space="preserve"> they have to pay for connectivity via their mobile network. This additional cost is a real pain point for some students</w:t>
            </w:r>
          </w:p>
        </w:tc>
        <w:tc>
          <w:tcPr>
            <w:tcW w:w="1867" w:type="pct"/>
            <w:tcBorders>
              <w:bottom w:val="single" w:sz="4" w:space="0" w:color="auto"/>
            </w:tcBorders>
          </w:tcPr>
          <w:p w14:paraId="5F3F82ED" w14:textId="77777777" w:rsidR="001112A7" w:rsidRDefault="001112A7" w:rsidP="001112A7">
            <w:pPr>
              <w:rPr>
                <w:rFonts w:cs="Arial"/>
              </w:rPr>
            </w:pPr>
            <w:r>
              <w:rPr>
                <w:rFonts w:cs="Arial"/>
              </w:rPr>
              <w:t>You can access our broadband network…</w:t>
            </w:r>
          </w:p>
          <w:p w14:paraId="0DBA50DB" w14:textId="228E9ADC" w:rsidR="001112A7" w:rsidRPr="00024824" w:rsidRDefault="001112A7" w:rsidP="001112A7">
            <w:pPr>
              <w:rPr>
                <w:rFonts w:cs="Arial"/>
              </w:rPr>
            </w:pPr>
            <w:r>
              <w:rPr>
                <w:rFonts w:cs="Arial"/>
              </w:rPr>
              <w:t>You can also access mobile networks…</w:t>
            </w:r>
          </w:p>
        </w:tc>
      </w:tr>
      <w:tr w:rsidR="001112A7" w14:paraId="07E90C19" w14:textId="77777777" w:rsidTr="0053333D">
        <w:tc>
          <w:tcPr>
            <w:tcW w:w="1265" w:type="pct"/>
            <w:tcBorders>
              <w:bottom w:val="single" w:sz="4" w:space="0" w:color="auto"/>
            </w:tcBorders>
          </w:tcPr>
          <w:p w14:paraId="5E5F7972" w14:textId="59313761" w:rsidR="001112A7" w:rsidRDefault="00D45003" w:rsidP="001112A7">
            <w:pPr>
              <w:pStyle w:val="Jisctablenormal"/>
              <w:spacing w:after="120"/>
              <w:rPr>
                <w:rFonts w:cs="Arial"/>
              </w:rPr>
            </w:pPr>
            <w:r>
              <w:rPr>
                <w:rFonts w:cs="Arial"/>
              </w:rPr>
              <w:t>Not all</w:t>
            </w:r>
            <w:r w:rsidR="001112A7">
              <w:rPr>
                <w:rFonts w:cs="Arial"/>
              </w:rPr>
              <w:t xml:space="preserve"> FE students had </w:t>
            </w:r>
            <w:r w:rsidR="001112A7" w:rsidRPr="001F5131">
              <w:rPr>
                <w:rFonts w:cs="Arial"/>
                <w:b/>
              </w:rPr>
              <w:t>access to their own social media</w:t>
            </w:r>
            <w:r w:rsidR="001112A7">
              <w:rPr>
                <w:rFonts w:cs="Arial"/>
              </w:rPr>
              <w:t xml:space="preserve"> whenever they wanted it. Blocked web sites and online services were the second most complained about issue among this group</w:t>
            </w:r>
          </w:p>
          <w:p w14:paraId="2E60B907" w14:textId="444CFED8" w:rsidR="00B25388" w:rsidRDefault="00B25388" w:rsidP="001112A7">
            <w:pPr>
              <w:pStyle w:val="Jisctablenormal"/>
              <w:spacing w:after="120"/>
              <w:rPr>
                <w:rFonts w:cs="Arial"/>
              </w:rPr>
            </w:pPr>
            <w:r>
              <w:rPr>
                <w:rFonts w:cs="Arial"/>
              </w:rPr>
              <w:t xml:space="preserve">Only </w:t>
            </w:r>
            <w:r w:rsidRPr="00EC3FD0">
              <w:rPr>
                <w:rFonts w:cs="Arial"/>
                <w:b/>
              </w:rPr>
              <w:t>54%</w:t>
            </w:r>
            <w:r>
              <w:rPr>
                <w:rFonts w:cs="Arial"/>
              </w:rPr>
              <w:t xml:space="preserve"> of students </w:t>
            </w:r>
            <w:r w:rsidR="00C602A8">
              <w:rPr>
                <w:rFonts w:cs="Arial"/>
              </w:rPr>
              <w:t>agreed</w:t>
            </w:r>
            <w:r>
              <w:rPr>
                <w:rFonts w:cs="Arial"/>
              </w:rPr>
              <w:t xml:space="preserve"> that their </w:t>
            </w:r>
            <w:r w:rsidRPr="00EC3FD0">
              <w:rPr>
                <w:rFonts w:cs="Arial"/>
                <w:b/>
              </w:rPr>
              <w:t>organisation helped them to stay safe online</w:t>
            </w:r>
          </w:p>
        </w:tc>
        <w:tc>
          <w:tcPr>
            <w:tcW w:w="1867" w:type="pct"/>
            <w:tcBorders>
              <w:bottom w:val="single" w:sz="4" w:space="0" w:color="auto"/>
            </w:tcBorders>
          </w:tcPr>
          <w:p w14:paraId="21B25B66" w14:textId="27976E9B" w:rsidR="00752BB1" w:rsidRPr="00752BB1" w:rsidRDefault="001112A7" w:rsidP="0009018F">
            <w:pPr>
              <w:pStyle w:val="Jisctablenormal"/>
              <w:numPr>
                <w:ilvl w:val="0"/>
                <w:numId w:val="20"/>
              </w:numPr>
              <w:spacing w:after="120"/>
              <w:ind w:left="333" w:hanging="333"/>
              <w:rPr>
                <w:rFonts w:cs="Arial"/>
              </w:rPr>
            </w:pPr>
            <w:r w:rsidRPr="00752BB1">
              <w:rPr>
                <w:rFonts w:cs="Arial"/>
              </w:rPr>
              <w:t>Appropriate strategies for keeping students safe and focused on their studies will depend on their age group</w:t>
            </w:r>
            <w:r w:rsidR="00752BB1" w:rsidRPr="00752BB1">
              <w:rPr>
                <w:rFonts w:cs="Arial"/>
              </w:rPr>
              <w:t xml:space="preserve">. </w:t>
            </w:r>
            <w:r w:rsidRPr="00752BB1">
              <w:rPr>
                <w:rFonts w:cs="Arial"/>
              </w:rPr>
              <w:t xml:space="preserve">Whatever policies are in place, teaching staff need to be on board so that they can offer appropriate activities to develop students’ digital capabilities, and engage them in positive online behaviours </w:t>
            </w:r>
          </w:p>
          <w:p w14:paraId="4FA70F8B" w14:textId="26898089" w:rsidR="001112A7" w:rsidRDefault="001112A7" w:rsidP="0009018F">
            <w:pPr>
              <w:pStyle w:val="Jisctablenormal"/>
              <w:numPr>
                <w:ilvl w:val="0"/>
                <w:numId w:val="20"/>
              </w:numPr>
              <w:spacing w:after="120"/>
              <w:ind w:left="333" w:hanging="333"/>
              <w:rPr>
                <w:rFonts w:cs="Arial"/>
              </w:rPr>
            </w:pPr>
            <w:r>
              <w:rPr>
                <w:rFonts w:cs="Arial"/>
              </w:rPr>
              <w:t>It becomes harder to justify blocking sites (</w:t>
            </w:r>
            <w:proofErr w:type="spellStart"/>
            <w:r>
              <w:rPr>
                <w:rFonts w:cs="Arial"/>
              </w:rPr>
              <w:t>eg</w:t>
            </w:r>
            <w:proofErr w:type="spellEnd"/>
            <w:r>
              <w:rPr>
                <w:rFonts w:cs="Arial"/>
              </w:rPr>
              <w:t xml:space="preserve"> </w:t>
            </w:r>
            <w:r w:rsidR="00752BB1">
              <w:rPr>
                <w:rFonts w:cs="Arial"/>
              </w:rPr>
              <w:t>Y</w:t>
            </w:r>
            <w:r>
              <w:rPr>
                <w:rFonts w:cs="Arial"/>
              </w:rPr>
              <w:t>ou</w:t>
            </w:r>
            <w:r w:rsidR="00752BB1">
              <w:rPr>
                <w:rFonts w:cs="Arial"/>
              </w:rPr>
              <w:t>T</w:t>
            </w:r>
            <w:r>
              <w:rPr>
                <w:rFonts w:cs="Arial"/>
              </w:rPr>
              <w:t>ube) if students have a range of strategies for using them to learn</w:t>
            </w:r>
          </w:p>
        </w:tc>
        <w:tc>
          <w:tcPr>
            <w:tcW w:w="1867" w:type="pct"/>
            <w:tcBorders>
              <w:bottom w:val="single" w:sz="4" w:space="0" w:color="auto"/>
            </w:tcBorders>
          </w:tcPr>
          <w:p w14:paraId="22AAFB84" w14:textId="77777777" w:rsidR="001112A7" w:rsidRDefault="001112A7" w:rsidP="001112A7">
            <w:pPr>
              <w:rPr>
                <w:rFonts w:cs="Arial"/>
              </w:rPr>
            </w:pPr>
            <w:r>
              <w:rPr>
                <w:rFonts w:cs="Arial"/>
              </w:rPr>
              <w:t>Our policy is to…</w:t>
            </w:r>
          </w:p>
          <w:p w14:paraId="570C24B5" w14:textId="147FBC6A" w:rsidR="001112A7" w:rsidRDefault="001112A7" w:rsidP="001112A7">
            <w:pPr>
              <w:rPr>
                <w:rFonts w:cs="Arial"/>
              </w:rPr>
            </w:pPr>
            <w:r>
              <w:rPr>
                <w:rFonts w:cs="Arial"/>
              </w:rPr>
              <w:t>We want all our students to have the skills and judgement to deal with an interconnected world. Your course will equip you to make positive use of online resources and services.</w:t>
            </w:r>
          </w:p>
        </w:tc>
      </w:tr>
      <w:tr w:rsidR="001112A7" w14:paraId="21B337FA" w14:textId="77777777" w:rsidTr="0053333D">
        <w:tc>
          <w:tcPr>
            <w:tcW w:w="1265" w:type="pct"/>
            <w:tcBorders>
              <w:bottom w:val="single" w:sz="4" w:space="0" w:color="auto"/>
            </w:tcBorders>
          </w:tcPr>
          <w:p w14:paraId="45AA9D10" w14:textId="0D243FF2" w:rsidR="001112A7" w:rsidRDefault="001112A7" w:rsidP="001112A7">
            <w:pPr>
              <w:pStyle w:val="Jisctablenormal"/>
              <w:spacing w:after="120"/>
              <w:rPr>
                <w:rFonts w:cs="Arial"/>
              </w:rPr>
            </w:pPr>
            <w:r w:rsidRPr="00662793">
              <w:rPr>
                <w:rFonts w:cs="Arial"/>
                <w:iCs/>
              </w:rPr>
              <w:t>Most colleges now provide a ‘</w:t>
            </w:r>
            <w:r w:rsidRPr="00662793">
              <w:rPr>
                <w:rFonts w:cs="Arial"/>
                <w:b/>
                <w:iCs/>
              </w:rPr>
              <w:t>virtual learning environment’</w:t>
            </w:r>
            <w:r w:rsidRPr="00662793">
              <w:rPr>
                <w:rFonts w:cs="Arial"/>
                <w:iCs/>
              </w:rPr>
              <w:t xml:space="preserve"> or VLE where </w:t>
            </w:r>
            <w:r>
              <w:rPr>
                <w:rFonts w:cs="Arial"/>
                <w:iCs/>
              </w:rPr>
              <w:t>students</w:t>
            </w:r>
            <w:r w:rsidRPr="00662793">
              <w:rPr>
                <w:rFonts w:cs="Arial"/>
                <w:iCs/>
              </w:rPr>
              <w:t xml:space="preserve"> can find notes, resources, assignments and discussions relevant to </w:t>
            </w:r>
            <w:r>
              <w:rPr>
                <w:rFonts w:cs="Arial"/>
                <w:iCs/>
              </w:rPr>
              <w:t>their</w:t>
            </w:r>
            <w:r w:rsidRPr="00662793">
              <w:rPr>
                <w:rFonts w:cs="Arial"/>
                <w:iCs/>
              </w:rPr>
              <w:t xml:space="preserve"> course. </w:t>
            </w:r>
            <w:r w:rsidR="007876E3">
              <w:rPr>
                <w:rFonts w:cs="Arial"/>
                <w:iCs/>
              </w:rPr>
              <w:t>A sizeable</w:t>
            </w:r>
            <w:r w:rsidR="00E44D04">
              <w:rPr>
                <w:rFonts w:cs="Arial"/>
                <w:iCs/>
              </w:rPr>
              <w:t xml:space="preserve"> number of students access their VLE via a mobile device</w:t>
            </w:r>
          </w:p>
        </w:tc>
        <w:tc>
          <w:tcPr>
            <w:tcW w:w="1867" w:type="pct"/>
            <w:tcBorders>
              <w:bottom w:val="single" w:sz="4" w:space="0" w:color="auto"/>
            </w:tcBorders>
          </w:tcPr>
          <w:p w14:paraId="32EC4B69" w14:textId="77777777" w:rsidR="00752BB1" w:rsidRDefault="001112A7" w:rsidP="0009018F">
            <w:pPr>
              <w:pStyle w:val="Jisctablenormal"/>
              <w:numPr>
                <w:ilvl w:val="0"/>
                <w:numId w:val="20"/>
              </w:numPr>
              <w:spacing w:after="120"/>
              <w:ind w:left="333" w:hanging="333"/>
              <w:rPr>
                <w:rFonts w:cs="Arial"/>
              </w:rPr>
            </w:pPr>
            <w:r>
              <w:rPr>
                <w:rFonts w:cs="Arial"/>
              </w:rPr>
              <w:t>Find out how your VLE is used in practice, and how it is introduced to incoming students</w:t>
            </w:r>
          </w:p>
          <w:p w14:paraId="2EEFC2EC" w14:textId="77777777" w:rsidR="00752BB1" w:rsidRDefault="001112A7" w:rsidP="0009018F">
            <w:pPr>
              <w:pStyle w:val="Jisctablenormal"/>
              <w:numPr>
                <w:ilvl w:val="0"/>
                <w:numId w:val="20"/>
              </w:numPr>
              <w:spacing w:after="120"/>
              <w:ind w:left="333" w:hanging="333"/>
              <w:rPr>
                <w:rFonts w:cs="Arial"/>
              </w:rPr>
            </w:pPr>
            <w:r>
              <w:rPr>
                <w:rFonts w:cs="Arial"/>
              </w:rPr>
              <w:t xml:space="preserve">Encourage teaching staff to use its full range of functions in supporting students. </w:t>
            </w:r>
          </w:p>
          <w:p w14:paraId="3D583E63" w14:textId="2067CFFE" w:rsidR="001112A7" w:rsidRDefault="001112A7" w:rsidP="0009018F">
            <w:pPr>
              <w:pStyle w:val="Jisctablenormal"/>
              <w:numPr>
                <w:ilvl w:val="0"/>
                <w:numId w:val="20"/>
              </w:numPr>
              <w:spacing w:after="120"/>
              <w:ind w:left="333" w:hanging="333"/>
              <w:rPr>
                <w:rFonts w:cs="Arial"/>
              </w:rPr>
            </w:pPr>
            <w:r w:rsidRPr="00024824">
              <w:rPr>
                <w:rFonts w:cs="Arial"/>
              </w:rPr>
              <w:t xml:space="preserve">Remember that some students will have used a VLE </w:t>
            </w:r>
            <w:r>
              <w:rPr>
                <w:rFonts w:cs="Arial"/>
              </w:rPr>
              <w:t>in school</w:t>
            </w:r>
            <w:r w:rsidRPr="00024824">
              <w:rPr>
                <w:rFonts w:cs="Arial"/>
              </w:rPr>
              <w:t xml:space="preserve">, while others will have no experience learning this way </w:t>
            </w:r>
          </w:p>
        </w:tc>
        <w:tc>
          <w:tcPr>
            <w:tcW w:w="1867" w:type="pct"/>
            <w:tcBorders>
              <w:bottom w:val="single" w:sz="4" w:space="0" w:color="auto"/>
            </w:tcBorders>
          </w:tcPr>
          <w:p w14:paraId="073A0D95" w14:textId="14D6A47C" w:rsidR="001112A7" w:rsidRPr="00024824" w:rsidRDefault="001112A7" w:rsidP="001112A7">
            <w:pPr>
              <w:rPr>
                <w:rFonts w:cs="Arial"/>
                <w:iCs/>
              </w:rPr>
            </w:pPr>
            <w:r>
              <w:rPr>
                <w:rFonts w:cs="Arial"/>
                <w:iCs/>
              </w:rPr>
              <w:t xml:space="preserve">At our college the </w:t>
            </w:r>
            <w:r w:rsidR="008F706F">
              <w:rPr>
                <w:rFonts w:cs="Arial"/>
                <w:iCs/>
              </w:rPr>
              <w:t>virtual learning environment (</w:t>
            </w:r>
            <w:r>
              <w:rPr>
                <w:rFonts w:cs="Arial"/>
                <w:iCs/>
              </w:rPr>
              <w:t>VLE</w:t>
            </w:r>
            <w:r w:rsidR="008F706F">
              <w:rPr>
                <w:rFonts w:cs="Arial"/>
                <w:iCs/>
              </w:rPr>
              <w:t>)</w:t>
            </w:r>
            <w:r>
              <w:rPr>
                <w:rFonts w:cs="Arial"/>
                <w:iCs/>
              </w:rPr>
              <w:t xml:space="preserve"> is called</w:t>
            </w:r>
            <w:r w:rsidRPr="00024824">
              <w:rPr>
                <w:rFonts w:cs="Arial"/>
                <w:iCs/>
              </w:rPr>
              <w:t>….</w:t>
            </w:r>
          </w:p>
          <w:p w14:paraId="5927BB22" w14:textId="77777777" w:rsidR="001112A7" w:rsidRPr="00024824" w:rsidRDefault="001112A7" w:rsidP="001112A7">
            <w:pPr>
              <w:rPr>
                <w:rFonts w:cs="Arial"/>
                <w:iCs/>
              </w:rPr>
            </w:pPr>
            <w:r w:rsidRPr="00024824">
              <w:rPr>
                <w:rFonts w:cs="Arial"/>
                <w:iCs/>
              </w:rPr>
              <w:t>This provides access to all your course resources...</w:t>
            </w:r>
          </w:p>
          <w:p w14:paraId="6442F56B" w14:textId="77777777" w:rsidR="001112A7" w:rsidRPr="00024824" w:rsidRDefault="001112A7" w:rsidP="001112A7">
            <w:pPr>
              <w:rPr>
                <w:rFonts w:cs="Arial"/>
                <w:iCs/>
              </w:rPr>
            </w:pPr>
            <w:r w:rsidRPr="00024824">
              <w:rPr>
                <w:rFonts w:cs="Arial"/>
                <w:iCs/>
              </w:rPr>
              <w:t xml:space="preserve">You can log into the VLE at any time of day or night, from anywhere you are studying, on campus or away. </w:t>
            </w:r>
          </w:p>
          <w:p w14:paraId="77CE038D" w14:textId="600368B5" w:rsidR="001112A7" w:rsidRDefault="001112A7" w:rsidP="001112A7">
            <w:pPr>
              <w:rPr>
                <w:rFonts w:cs="Arial"/>
                <w:iCs/>
              </w:rPr>
            </w:pPr>
            <w:r w:rsidRPr="00024824">
              <w:rPr>
                <w:rFonts w:cs="Arial"/>
                <w:iCs/>
              </w:rPr>
              <w:t xml:space="preserve">When you arrive you will be given a guided </w:t>
            </w:r>
            <w:proofErr w:type="gramStart"/>
            <w:r w:rsidRPr="00024824">
              <w:rPr>
                <w:rFonts w:cs="Arial"/>
                <w:iCs/>
              </w:rPr>
              <w:t>tour.</w:t>
            </w:r>
            <w:proofErr w:type="gramEnd"/>
            <w:r w:rsidRPr="00024824">
              <w:rPr>
                <w:rFonts w:cs="Arial"/>
                <w:iCs/>
              </w:rPr>
              <w:t xml:space="preserve"> Don’t worry if you’ve never used </w:t>
            </w:r>
            <w:r w:rsidR="008F706F">
              <w:rPr>
                <w:rFonts w:cs="Arial"/>
                <w:iCs/>
              </w:rPr>
              <w:t>a VLE</w:t>
            </w:r>
            <w:r w:rsidR="008F706F" w:rsidRPr="00024824">
              <w:rPr>
                <w:rFonts w:cs="Arial"/>
                <w:iCs/>
              </w:rPr>
              <w:t xml:space="preserve"> </w:t>
            </w:r>
            <w:r w:rsidRPr="00024824">
              <w:rPr>
                <w:rFonts w:cs="Arial"/>
                <w:iCs/>
              </w:rPr>
              <w:t>before – you will quickly get to know your way around.</w:t>
            </w:r>
          </w:p>
          <w:p w14:paraId="50D7A304" w14:textId="77777777" w:rsidR="001112A7" w:rsidRDefault="001112A7" w:rsidP="001112A7">
            <w:pPr>
              <w:rPr>
                <w:rFonts w:cs="Arial"/>
                <w:iCs/>
              </w:rPr>
            </w:pPr>
            <w:r w:rsidRPr="00662793">
              <w:rPr>
                <w:rFonts w:cs="Arial"/>
                <w:iCs/>
              </w:rPr>
              <w:t>Keep a short-cut</w:t>
            </w:r>
            <w:r>
              <w:rPr>
                <w:rFonts w:cs="Arial"/>
                <w:iCs/>
              </w:rPr>
              <w:t xml:space="preserve"> to the VLE on all your devices</w:t>
            </w:r>
            <w:r w:rsidRPr="00662793">
              <w:rPr>
                <w:rFonts w:cs="Arial"/>
                <w:iCs/>
              </w:rPr>
              <w:t xml:space="preserve"> and be aware that different lecturers might organise materials differently. Get used to navigating around, using features such as discussion groups and blogs</w:t>
            </w:r>
            <w:r>
              <w:rPr>
                <w:rFonts w:cs="Arial"/>
                <w:iCs/>
              </w:rPr>
              <w:t>. You may want to download some materials so you can access them</w:t>
            </w:r>
            <w:r w:rsidRPr="00662793">
              <w:rPr>
                <w:rFonts w:cs="Arial"/>
                <w:iCs/>
              </w:rPr>
              <w:t xml:space="preserve"> offline.</w:t>
            </w:r>
          </w:p>
          <w:p w14:paraId="7D5E320E" w14:textId="62BEE803" w:rsidR="004019CC" w:rsidRDefault="004019CC" w:rsidP="001112A7">
            <w:pPr>
              <w:rPr>
                <w:rFonts w:cs="Arial"/>
              </w:rPr>
            </w:pPr>
          </w:p>
        </w:tc>
      </w:tr>
      <w:tr w:rsidR="001112A7" w14:paraId="2D7E78DB" w14:textId="77777777" w:rsidTr="0053333D">
        <w:tc>
          <w:tcPr>
            <w:tcW w:w="1265" w:type="pct"/>
            <w:tcBorders>
              <w:bottom w:val="single" w:sz="4" w:space="0" w:color="auto"/>
            </w:tcBorders>
          </w:tcPr>
          <w:p w14:paraId="2AFC8FAE" w14:textId="604DD589" w:rsidR="001112A7" w:rsidRPr="00662793" w:rsidRDefault="001112A7" w:rsidP="00671569">
            <w:pPr>
              <w:pStyle w:val="Jisctablenormal"/>
              <w:rPr>
                <w:rFonts w:cs="Arial"/>
                <w:iCs/>
              </w:rPr>
            </w:pPr>
            <w:r w:rsidRPr="004C0100">
              <w:rPr>
                <w:rFonts w:cs="Arial"/>
                <w:b/>
              </w:rPr>
              <w:lastRenderedPageBreak/>
              <w:t>Access to e-books and e-journals</w:t>
            </w:r>
            <w:r>
              <w:rPr>
                <w:rFonts w:cs="Arial"/>
              </w:rPr>
              <w:t xml:space="preserve"> was much lower for FE students than for those in HE</w:t>
            </w:r>
          </w:p>
        </w:tc>
        <w:tc>
          <w:tcPr>
            <w:tcW w:w="1867" w:type="pct"/>
            <w:tcBorders>
              <w:bottom w:val="single" w:sz="4" w:space="0" w:color="auto"/>
            </w:tcBorders>
          </w:tcPr>
          <w:p w14:paraId="7C954067" w14:textId="1E3B2274" w:rsidR="004019CC" w:rsidRDefault="001112A7" w:rsidP="00671569">
            <w:pPr>
              <w:pStyle w:val="Jisctablenormal"/>
              <w:numPr>
                <w:ilvl w:val="0"/>
                <w:numId w:val="20"/>
              </w:numPr>
              <w:ind w:left="333" w:hanging="333"/>
              <w:rPr>
                <w:rFonts w:cs="Arial"/>
              </w:rPr>
            </w:pPr>
            <w:r>
              <w:rPr>
                <w:rFonts w:cs="Arial"/>
              </w:rPr>
              <w:t xml:space="preserve">Students find it especially frustrating when there are too few </w:t>
            </w:r>
            <w:proofErr w:type="gramStart"/>
            <w:r>
              <w:rPr>
                <w:rFonts w:cs="Arial"/>
              </w:rPr>
              <w:t>log-ins</w:t>
            </w:r>
            <w:proofErr w:type="gramEnd"/>
            <w:r>
              <w:rPr>
                <w:rFonts w:cs="Arial"/>
              </w:rPr>
              <w:t xml:space="preserve"> or tokens for resources that are essential to their course. Work with students and learning resources staff to find out what the pinch-points are </w:t>
            </w:r>
          </w:p>
          <w:p w14:paraId="3620D1D1" w14:textId="6A7CF6CA" w:rsidR="001112A7" w:rsidRDefault="001112A7" w:rsidP="00671569">
            <w:pPr>
              <w:pStyle w:val="Jisctablenormal"/>
              <w:numPr>
                <w:ilvl w:val="0"/>
                <w:numId w:val="20"/>
              </w:numPr>
              <w:ind w:left="333" w:hanging="333"/>
              <w:rPr>
                <w:rFonts w:cs="Arial"/>
              </w:rPr>
            </w:pPr>
            <w:r>
              <w:rPr>
                <w:rFonts w:cs="Arial"/>
              </w:rPr>
              <w:t>Work with course teams to provide a range of recommended resources rather than one or two that are required, and devise activities that promote sharing (</w:t>
            </w:r>
            <w:proofErr w:type="spellStart"/>
            <w:r>
              <w:rPr>
                <w:rFonts w:cs="Arial"/>
              </w:rPr>
              <w:t>eg</w:t>
            </w:r>
            <w:proofErr w:type="spellEnd"/>
            <w:r>
              <w:rPr>
                <w:rFonts w:cs="Arial"/>
              </w:rPr>
              <w:t xml:space="preserve"> </w:t>
            </w:r>
            <w:proofErr w:type="gramStart"/>
            <w:r>
              <w:rPr>
                <w:rFonts w:cs="Arial"/>
              </w:rPr>
              <w:t>small-group</w:t>
            </w:r>
            <w:proofErr w:type="gramEnd"/>
            <w:r>
              <w:rPr>
                <w:rFonts w:cs="Arial"/>
              </w:rPr>
              <w:t xml:space="preserve"> authoring of revision materials for the whole cohort)</w:t>
            </w:r>
          </w:p>
        </w:tc>
        <w:tc>
          <w:tcPr>
            <w:tcW w:w="1867" w:type="pct"/>
            <w:tcBorders>
              <w:bottom w:val="single" w:sz="4" w:space="0" w:color="auto"/>
            </w:tcBorders>
          </w:tcPr>
          <w:p w14:paraId="091A8595" w14:textId="77777777" w:rsidR="004019CC" w:rsidRDefault="001112A7" w:rsidP="00671569">
            <w:pPr>
              <w:spacing w:after="0"/>
              <w:rPr>
                <w:rFonts w:cs="Arial"/>
              </w:rPr>
            </w:pPr>
            <w:r>
              <w:rPr>
                <w:rFonts w:cs="Arial"/>
              </w:rPr>
              <w:t xml:space="preserve">Schedule key readings ahead of when you need to hand in work, so you are not competing with other students for the same resource at the same time. </w:t>
            </w:r>
          </w:p>
          <w:p w14:paraId="241DFCF8" w14:textId="0C288247" w:rsidR="001112A7" w:rsidRDefault="001112A7" w:rsidP="00671569">
            <w:pPr>
              <w:spacing w:after="0"/>
              <w:rPr>
                <w:rFonts w:cs="Arial"/>
                <w:iCs/>
              </w:rPr>
            </w:pPr>
            <w:r>
              <w:rPr>
                <w:rFonts w:cs="Arial"/>
              </w:rPr>
              <w:t>Ask your tutor and learning resources staff for alternatives if a key reading is not available.</w:t>
            </w:r>
          </w:p>
        </w:tc>
      </w:tr>
      <w:tr w:rsidR="001112A7" w14:paraId="15B36961" w14:textId="77777777" w:rsidTr="0053333D">
        <w:tc>
          <w:tcPr>
            <w:tcW w:w="1265" w:type="pct"/>
            <w:tcBorders>
              <w:bottom w:val="single" w:sz="4" w:space="0" w:color="auto"/>
            </w:tcBorders>
          </w:tcPr>
          <w:p w14:paraId="01A71A97" w14:textId="0426C018" w:rsidR="001112A7" w:rsidRPr="004C0100" w:rsidRDefault="008A3BED" w:rsidP="00671569">
            <w:pPr>
              <w:pStyle w:val="Jisctablenormal"/>
              <w:rPr>
                <w:rFonts w:cs="Arial"/>
                <w:b/>
              </w:rPr>
            </w:pPr>
            <w:r>
              <w:rPr>
                <w:rFonts w:cs="Arial"/>
              </w:rPr>
              <w:t>61%</w:t>
            </w:r>
            <w:r w:rsidR="001112A7" w:rsidRPr="00024824">
              <w:rPr>
                <w:rFonts w:cs="Arial"/>
              </w:rPr>
              <w:t xml:space="preserve"> of </w:t>
            </w:r>
            <w:r w:rsidR="001112A7">
              <w:rPr>
                <w:rFonts w:cs="Arial"/>
              </w:rPr>
              <w:t xml:space="preserve">FE </w:t>
            </w:r>
            <w:r w:rsidR="001112A7" w:rsidRPr="00024824">
              <w:rPr>
                <w:rFonts w:cs="Arial"/>
              </w:rPr>
              <w:t xml:space="preserve">students in our survey </w:t>
            </w:r>
            <w:r w:rsidR="00EC4DF3">
              <w:rPr>
                <w:rFonts w:cs="Arial"/>
              </w:rPr>
              <w:t>agreed</w:t>
            </w:r>
            <w:r w:rsidR="001112A7" w:rsidRPr="00024824">
              <w:rPr>
                <w:rFonts w:cs="Arial"/>
              </w:rPr>
              <w:t xml:space="preserve"> that their </w:t>
            </w:r>
            <w:r w:rsidR="001112A7">
              <w:rPr>
                <w:rFonts w:cs="Arial"/>
              </w:rPr>
              <w:t>college</w:t>
            </w:r>
            <w:r w:rsidR="001112A7" w:rsidRPr="00024824">
              <w:rPr>
                <w:rFonts w:cs="Arial"/>
              </w:rPr>
              <w:t xml:space="preserve"> protected their </w:t>
            </w:r>
            <w:r w:rsidR="001112A7" w:rsidRPr="00024824">
              <w:rPr>
                <w:rFonts w:cs="Arial"/>
                <w:b/>
              </w:rPr>
              <w:t>data privacy</w:t>
            </w:r>
            <w:r w:rsidR="001112A7" w:rsidRPr="00024824">
              <w:rPr>
                <w:rFonts w:cs="Arial"/>
              </w:rPr>
              <w:t xml:space="preserve"> and only about a </w:t>
            </w:r>
            <w:r w:rsidR="0004211F">
              <w:rPr>
                <w:rFonts w:cs="Arial"/>
              </w:rPr>
              <w:t>third</w:t>
            </w:r>
            <w:r w:rsidR="0004211F" w:rsidRPr="00024824">
              <w:rPr>
                <w:rFonts w:cs="Arial"/>
              </w:rPr>
              <w:t xml:space="preserve"> </w:t>
            </w:r>
            <w:r w:rsidR="001112A7" w:rsidRPr="00024824">
              <w:rPr>
                <w:rFonts w:cs="Arial"/>
              </w:rPr>
              <w:t xml:space="preserve">knew how their </w:t>
            </w:r>
            <w:r w:rsidR="001112A7" w:rsidRPr="00024824">
              <w:rPr>
                <w:rFonts w:cs="Arial"/>
                <w:b/>
              </w:rPr>
              <w:t>personal data</w:t>
            </w:r>
            <w:r w:rsidR="001112A7" w:rsidRPr="00024824">
              <w:rPr>
                <w:rFonts w:cs="Arial"/>
              </w:rPr>
              <w:t xml:space="preserve"> was stored and used</w:t>
            </w:r>
          </w:p>
        </w:tc>
        <w:tc>
          <w:tcPr>
            <w:tcW w:w="1867" w:type="pct"/>
            <w:tcBorders>
              <w:bottom w:val="single" w:sz="4" w:space="0" w:color="auto"/>
            </w:tcBorders>
          </w:tcPr>
          <w:p w14:paraId="5881EB2C" w14:textId="77777777" w:rsidR="001112A7" w:rsidRPr="0009018F" w:rsidRDefault="001112A7" w:rsidP="00671569">
            <w:pPr>
              <w:pStyle w:val="Jisctablenormal"/>
              <w:numPr>
                <w:ilvl w:val="0"/>
                <w:numId w:val="20"/>
              </w:numPr>
              <w:ind w:left="333" w:hanging="333"/>
              <w:rPr>
                <w:rFonts w:cs="Arial"/>
              </w:rPr>
            </w:pPr>
            <w:r w:rsidRPr="00024824">
              <w:rPr>
                <w:rFonts w:cs="Arial"/>
              </w:rPr>
              <w:t>Check the guidance from IT services</w:t>
            </w:r>
          </w:p>
          <w:p w14:paraId="02B3C835" w14:textId="5143FD92" w:rsidR="001112A7" w:rsidRDefault="001112A7" w:rsidP="00671569">
            <w:pPr>
              <w:pStyle w:val="Jisctablenormal"/>
              <w:numPr>
                <w:ilvl w:val="0"/>
                <w:numId w:val="20"/>
              </w:numPr>
              <w:ind w:left="333" w:hanging="333"/>
              <w:rPr>
                <w:rFonts w:cs="Arial"/>
              </w:rPr>
            </w:pPr>
            <w:r w:rsidRPr="00024824">
              <w:rPr>
                <w:rFonts w:cs="Arial"/>
              </w:rPr>
              <w:t>Consider how this is communicated to students. Could it be more engaging, actionable, concise? A project for some creative students could be designing an infographic or animation to convey the</w:t>
            </w:r>
            <w:r>
              <w:rPr>
                <w:rFonts w:cs="Arial"/>
              </w:rPr>
              <w:t>se messages in an engaging way</w:t>
            </w:r>
          </w:p>
        </w:tc>
        <w:tc>
          <w:tcPr>
            <w:tcW w:w="1867" w:type="pct"/>
            <w:tcBorders>
              <w:bottom w:val="single" w:sz="4" w:space="0" w:color="auto"/>
            </w:tcBorders>
          </w:tcPr>
          <w:p w14:paraId="12495767" w14:textId="77777777" w:rsidR="001112A7" w:rsidRPr="00024824" w:rsidRDefault="001112A7" w:rsidP="00671569">
            <w:pPr>
              <w:spacing w:after="0"/>
              <w:rPr>
                <w:rFonts w:cs="Arial"/>
              </w:rPr>
            </w:pPr>
            <w:r>
              <w:rPr>
                <w:rFonts w:cs="Arial"/>
              </w:rPr>
              <w:t xml:space="preserve">The college is committed to protecting your data privacy and security. You can read our </w:t>
            </w:r>
            <w:r w:rsidRPr="00024824">
              <w:rPr>
                <w:rFonts w:cs="Arial"/>
              </w:rPr>
              <w:t>policy here…</w:t>
            </w:r>
          </w:p>
          <w:p w14:paraId="46145952" w14:textId="22AAD400" w:rsidR="001112A7" w:rsidRDefault="001112A7" w:rsidP="00671569">
            <w:pPr>
              <w:spacing w:after="0"/>
              <w:rPr>
                <w:rFonts w:cs="Arial"/>
              </w:rPr>
            </w:pPr>
            <w:r w:rsidRPr="00024824">
              <w:rPr>
                <w:rFonts w:cs="Arial"/>
              </w:rPr>
              <w:t>Look for guidance from IT services on keeping your data safe and follow any updates carefully.</w:t>
            </w:r>
          </w:p>
        </w:tc>
      </w:tr>
      <w:tr w:rsidR="001112A7" w14:paraId="5DA88470" w14:textId="77777777" w:rsidTr="0053333D">
        <w:tc>
          <w:tcPr>
            <w:tcW w:w="1265" w:type="pct"/>
            <w:tcBorders>
              <w:bottom w:val="single" w:sz="4" w:space="0" w:color="auto"/>
            </w:tcBorders>
          </w:tcPr>
          <w:p w14:paraId="6A98A782" w14:textId="3CA25320" w:rsidR="001112A7" w:rsidRPr="00024824" w:rsidRDefault="00A63B76" w:rsidP="00671569">
            <w:pPr>
              <w:pStyle w:val="Jisctablenormal"/>
              <w:rPr>
                <w:rFonts w:cs="Arial"/>
              </w:rPr>
            </w:pPr>
            <w:r>
              <w:rPr>
                <w:rFonts w:cs="Arial"/>
              </w:rPr>
              <w:t>L</w:t>
            </w:r>
            <w:r w:rsidR="00B54BD5">
              <w:rPr>
                <w:rFonts w:cs="Arial"/>
              </w:rPr>
              <w:t>ess than</w:t>
            </w:r>
            <w:r w:rsidR="001112A7" w:rsidRPr="00024824">
              <w:rPr>
                <w:rFonts w:cs="Arial"/>
              </w:rPr>
              <w:t xml:space="preserve"> half of </w:t>
            </w:r>
            <w:r w:rsidR="001112A7">
              <w:rPr>
                <w:rFonts w:cs="Arial"/>
              </w:rPr>
              <w:t xml:space="preserve">FE </w:t>
            </w:r>
            <w:r w:rsidR="001112A7" w:rsidRPr="00024824">
              <w:rPr>
                <w:rFonts w:cs="Arial"/>
              </w:rPr>
              <w:t xml:space="preserve">students </w:t>
            </w:r>
            <w:r w:rsidR="002912B4">
              <w:rPr>
                <w:rFonts w:cs="Arial"/>
              </w:rPr>
              <w:t>agreed</w:t>
            </w:r>
            <w:r w:rsidR="001112A7" w:rsidRPr="00024824">
              <w:rPr>
                <w:rFonts w:cs="Arial"/>
              </w:rPr>
              <w:t xml:space="preserve"> that </w:t>
            </w:r>
            <w:r w:rsidR="001112A7" w:rsidRPr="00024824">
              <w:rPr>
                <w:rFonts w:cs="Arial"/>
                <w:b/>
              </w:rPr>
              <w:t>teaching rooms</w:t>
            </w:r>
            <w:r w:rsidR="001112A7" w:rsidRPr="00024824">
              <w:rPr>
                <w:rFonts w:cs="Arial"/>
              </w:rPr>
              <w:t xml:space="preserve"> were well adapted for digital ways of working</w:t>
            </w:r>
          </w:p>
        </w:tc>
        <w:tc>
          <w:tcPr>
            <w:tcW w:w="1867" w:type="pct"/>
            <w:tcBorders>
              <w:bottom w:val="single" w:sz="4" w:space="0" w:color="auto"/>
            </w:tcBorders>
          </w:tcPr>
          <w:p w14:paraId="40552355" w14:textId="2655302A" w:rsidR="00CE2852" w:rsidRDefault="001112A7" w:rsidP="00671569">
            <w:pPr>
              <w:pStyle w:val="Jisctablenormal"/>
              <w:numPr>
                <w:ilvl w:val="0"/>
                <w:numId w:val="20"/>
              </w:numPr>
              <w:ind w:left="333" w:hanging="333"/>
              <w:rPr>
                <w:rFonts w:cs="Arial"/>
              </w:rPr>
            </w:pPr>
            <w:r w:rsidRPr="00024824">
              <w:rPr>
                <w:rFonts w:cs="Arial"/>
              </w:rPr>
              <w:t xml:space="preserve">Students who are using their own devices complain about a lack of charging points, secure storage, reliable </w:t>
            </w:r>
            <w:proofErr w:type="spellStart"/>
            <w:r w:rsidR="00CE2852">
              <w:rPr>
                <w:rFonts w:cs="Arial"/>
              </w:rPr>
              <w:t>wifi</w:t>
            </w:r>
            <w:proofErr w:type="spellEnd"/>
            <w:r w:rsidRPr="00024824">
              <w:rPr>
                <w:rFonts w:cs="Arial"/>
              </w:rPr>
              <w:t xml:space="preserve"> and mobile networks</w:t>
            </w:r>
            <w:r w:rsidRPr="0009018F">
              <w:rPr>
                <w:rFonts w:cs="Arial"/>
              </w:rPr>
              <w:t xml:space="preserve"> </w:t>
            </w:r>
          </w:p>
          <w:p w14:paraId="75E91F69" w14:textId="1E7A8C9B" w:rsidR="00CE2852" w:rsidRDefault="001112A7" w:rsidP="00671569">
            <w:pPr>
              <w:pStyle w:val="Jisctablenormal"/>
              <w:numPr>
                <w:ilvl w:val="0"/>
                <w:numId w:val="20"/>
              </w:numPr>
              <w:ind w:left="333" w:hanging="333"/>
              <w:rPr>
                <w:rFonts w:cs="Arial"/>
              </w:rPr>
            </w:pPr>
            <w:r w:rsidRPr="00024824">
              <w:rPr>
                <w:rFonts w:cs="Arial"/>
              </w:rPr>
              <w:t xml:space="preserve">These and other basic transactional issues - such as clean computer rooms and keyboards - make a big difference to students’ experience and satisfaction overall </w:t>
            </w:r>
          </w:p>
          <w:p w14:paraId="7D5F078E" w14:textId="789B3C56" w:rsidR="001112A7" w:rsidRPr="00024824" w:rsidRDefault="001112A7" w:rsidP="00671569">
            <w:pPr>
              <w:pStyle w:val="Jisctablenormal"/>
              <w:numPr>
                <w:ilvl w:val="0"/>
                <w:numId w:val="20"/>
              </w:numPr>
              <w:ind w:left="333" w:hanging="333"/>
              <w:rPr>
                <w:rFonts w:cs="Arial"/>
              </w:rPr>
            </w:pPr>
            <w:r w:rsidRPr="00024824">
              <w:rPr>
                <w:rFonts w:cs="Arial"/>
              </w:rPr>
              <w:t xml:space="preserve">Consider how </w:t>
            </w:r>
            <w:r>
              <w:rPr>
                <w:rFonts w:cs="Arial"/>
              </w:rPr>
              <w:t>useful information</w:t>
            </w:r>
            <w:r w:rsidRPr="00024824">
              <w:rPr>
                <w:rFonts w:cs="Arial"/>
              </w:rPr>
              <w:t xml:space="preserve"> such as the location of charging points can be communicated in an engaging way</w:t>
            </w:r>
          </w:p>
        </w:tc>
        <w:tc>
          <w:tcPr>
            <w:tcW w:w="1867" w:type="pct"/>
            <w:tcBorders>
              <w:bottom w:val="single" w:sz="4" w:space="0" w:color="auto"/>
            </w:tcBorders>
          </w:tcPr>
          <w:p w14:paraId="5D7443CB" w14:textId="77777777" w:rsidR="001112A7" w:rsidRDefault="001112A7" w:rsidP="00671569">
            <w:pPr>
              <w:spacing w:after="0"/>
              <w:rPr>
                <w:rFonts w:cs="Arial"/>
              </w:rPr>
            </w:pPr>
            <w:r>
              <w:rPr>
                <w:rFonts w:cs="Arial"/>
              </w:rPr>
              <w:t>The college is improving our network coverage…</w:t>
            </w:r>
          </w:p>
          <w:p w14:paraId="50599817" w14:textId="77777777" w:rsidR="001112A7" w:rsidRDefault="001112A7" w:rsidP="00671569">
            <w:pPr>
              <w:spacing w:after="0"/>
              <w:rPr>
                <w:rFonts w:cs="Arial"/>
              </w:rPr>
            </w:pPr>
            <w:r>
              <w:rPr>
                <w:rFonts w:cs="Arial"/>
              </w:rPr>
              <w:t>Recent adaptations to our learning and teaching spaces include…</w:t>
            </w:r>
          </w:p>
          <w:p w14:paraId="182C7FED" w14:textId="53E60AA2" w:rsidR="001112A7" w:rsidRPr="00024824" w:rsidRDefault="001112A7" w:rsidP="00671569">
            <w:pPr>
              <w:spacing w:after="0"/>
              <w:rPr>
                <w:rFonts w:cs="Arial"/>
              </w:rPr>
            </w:pPr>
            <w:r>
              <w:rPr>
                <w:rFonts w:cs="Arial"/>
              </w:rPr>
              <w:t>F</w:t>
            </w:r>
            <w:r w:rsidRPr="00024824">
              <w:rPr>
                <w:rFonts w:cs="Arial"/>
              </w:rPr>
              <w:t>ind out where you can charge your devices, and where you can work with them comfortably between classes.</w:t>
            </w:r>
          </w:p>
          <w:p w14:paraId="41B1D0EA" w14:textId="7E346B34" w:rsidR="001112A7" w:rsidRDefault="001112A7" w:rsidP="00671569">
            <w:pPr>
              <w:spacing w:after="0"/>
              <w:rPr>
                <w:rFonts w:cs="Arial"/>
              </w:rPr>
            </w:pPr>
            <w:r w:rsidRPr="00024824">
              <w:rPr>
                <w:rFonts w:cs="Arial"/>
                <w:i/>
              </w:rPr>
              <w:t>Location information…</w:t>
            </w:r>
          </w:p>
        </w:tc>
      </w:tr>
      <w:tr w:rsidR="001112A7" w14:paraId="4846ED65" w14:textId="77777777" w:rsidTr="0053333D">
        <w:tc>
          <w:tcPr>
            <w:tcW w:w="1265" w:type="pct"/>
            <w:tcBorders>
              <w:bottom w:val="single" w:sz="4" w:space="0" w:color="auto"/>
            </w:tcBorders>
          </w:tcPr>
          <w:p w14:paraId="5CDE29A0" w14:textId="23552BF7" w:rsidR="001112A7" w:rsidRDefault="001112A7" w:rsidP="00671569">
            <w:pPr>
              <w:pStyle w:val="Jisctablenormal"/>
              <w:rPr>
                <w:rFonts w:cs="Arial"/>
              </w:rPr>
            </w:pPr>
            <w:r>
              <w:rPr>
                <w:rFonts w:cs="Arial"/>
              </w:rPr>
              <w:t xml:space="preserve">FE students turn to other students and course lecturers for </w:t>
            </w:r>
            <w:r w:rsidRPr="00FA79E3">
              <w:rPr>
                <w:rFonts w:cs="Arial"/>
                <w:b/>
              </w:rPr>
              <w:t>help with digital issues.</w:t>
            </w:r>
            <w:r>
              <w:rPr>
                <w:rFonts w:cs="Arial"/>
                <w:b/>
              </w:rPr>
              <w:t xml:space="preserve"> </w:t>
            </w:r>
            <w:r w:rsidRPr="00741C05">
              <w:rPr>
                <w:rFonts w:cs="Arial"/>
              </w:rPr>
              <w:t xml:space="preserve">A smaller number look to </w:t>
            </w:r>
            <w:r w:rsidR="00CC0592">
              <w:rPr>
                <w:rFonts w:cs="Arial"/>
              </w:rPr>
              <w:t>support staff, friends and family and</w:t>
            </w:r>
            <w:r w:rsidRPr="00741C05">
              <w:rPr>
                <w:rFonts w:cs="Arial"/>
              </w:rPr>
              <w:t xml:space="preserve"> online resources</w:t>
            </w:r>
          </w:p>
        </w:tc>
        <w:tc>
          <w:tcPr>
            <w:tcW w:w="1867" w:type="pct"/>
            <w:tcBorders>
              <w:bottom w:val="single" w:sz="4" w:space="0" w:color="auto"/>
            </w:tcBorders>
          </w:tcPr>
          <w:p w14:paraId="5D46D5F2" w14:textId="77777777" w:rsidR="00097EE6" w:rsidRDefault="001112A7" w:rsidP="00671569">
            <w:pPr>
              <w:pStyle w:val="Jisctablenormal"/>
              <w:numPr>
                <w:ilvl w:val="0"/>
                <w:numId w:val="20"/>
              </w:numPr>
              <w:ind w:left="333" w:hanging="333"/>
              <w:rPr>
                <w:rFonts w:cs="Arial"/>
              </w:rPr>
            </w:pPr>
            <w:r>
              <w:rPr>
                <w:rFonts w:cs="Arial"/>
              </w:rPr>
              <w:t xml:space="preserve">Although support staff are not usually their first port of call, students really value having them as back up and in feedback often requested ‘more’ access to support. </w:t>
            </w:r>
          </w:p>
          <w:p w14:paraId="182947F0" w14:textId="5F6EF8CD" w:rsidR="001C794A" w:rsidRDefault="00097EE6" w:rsidP="00671569">
            <w:pPr>
              <w:pStyle w:val="Jisctablenormal"/>
              <w:numPr>
                <w:ilvl w:val="0"/>
                <w:numId w:val="20"/>
              </w:numPr>
              <w:ind w:left="333" w:hanging="333"/>
              <w:rPr>
                <w:rFonts w:cs="Arial"/>
              </w:rPr>
            </w:pPr>
            <w:r>
              <w:rPr>
                <w:rFonts w:cs="Arial"/>
              </w:rPr>
              <w:t>S</w:t>
            </w:r>
            <w:r w:rsidR="001112A7">
              <w:rPr>
                <w:rFonts w:cs="Arial"/>
              </w:rPr>
              <w:t xml:space="preserve">tudents often seem unsure where digital support can be found. They may be best served by ensuring a wide range of support staff are tuned in to digital issues </w:t>
            </w:r>
          </w:p>
          <w:p w14:paraId="09A7E7BD" w14:textId="7D170408" w:rsidR="001112A7" w:rsidRDefault="001C794A" w:rsidP="00671569">
            <w:pPr>
              <w:pStyle w:val="Jisctablenormal"/>
              <w:numPr>
                <w:ilvl w:val="0"/>
                <w:numId w:val="20"/>
              </w:numPr>
              <w:ind w:left="333" w:hanging="333"/>
              <w:rPr>
                <w:rFonts w:cs="Arial"/>
              </w:rPr>
            </w:pPr>
            <w:r>
              <w:rPr>
                <w:rFonts w:cs="Arial"/>
              </w:rPr>
              <w:t>S</w:t>
            </w:r>
            <w:r w:rsidR="001112A7" w:rsidRPr="00024824">
              <w:rPr>
                <w:rFonts w:cs="Arial"/>
              </w:rPr>
              <w:t>ignpost what’s available, ideal</w:t>
            </w:r>
            <w:r w:rsidR="001112A7">
              <w:rPr>
                <w:rFonts w:cs="Arial"/>
              </w:rPr>
              <w:t>ly from a single real-world hub or services page</w:t>
            </w:r>
          </w:p>
          <w:p w14:paraId="51EFC853" w14:textId="178ED2A1" w:rsidR="001112A7" w:rsidRPr="00024824" w:rsidRDefault="001112A7" w:rsidP="00671569">
            <w:pPr>
              <w:pStyle w:val="Jisctablenormal"/>
              <w:numPr>
                <w:ilvl w:val="0"/>
                <w:numId w:val="20"/>
              </w:numPr>
              <w:ind w:left="333" w:hanging="333"/>
              <w:rPr>
                <w:rFonts w:cs="Arial"/>
              </w:rPr>
            </w:pPr>
            <w:r>
              <w:rPr>
                <w:rFonts w:cs="Arial"/>
              </w:rPr>
              <w:t xml:space="preserve">There is evidence that online ‘how-to’ video services such as </w:t>
            </w:r>
            <w:r w:rsidR="001C794A">
              <w:rPr>
                <w:rFonts w:cs="Arial"/>
              </w:rPr>
              <w:t xml:space="preserve">LinkedIn Learning </w:t>
            </w:r>
            <w:r>
              <w:rPr>
                <w:rFonts w:cs="Arial"/>
              </w:rPr>
              <w:t>are well used where they are offered – but they are unlikely to help students lacking more basic digital skills</w:t>
            </w:r>
          </w:p>
        </w:tc>
        <w:tc>
          <w:tcPr>
            <w:tcW w:w="1867" w:type="pct"/>
            <w:tcBorders>
              <w:bottom w:val="single" w:sz="4" w:space="0" w:color="auto"/>
            </w:tcBorders>
          </w:tcPr>
          <w:p w14:paraId="750E486F" w14:textId="77777777" w:rsidR="001112A7" w:rsidRPr="00024824" w:rsidRDefault="001112A7" w:rsidP="00671569">
            <w:pPr>
              <w:spacing w:after="0"/>
              <w:rPr>
                <w:rFonts w:cs="Arial"/>
              </w:rPr>
            </w:pPr>
            <w:r w:rsidRPr="00024824">
              <w:rPr>
                <w:rFonts w:cs="Arial"/>
              </w:rPr>
              <w:t>The university subscribes to an on-demand video service…</w:t>
            </w:r>
          </w:p>
          <w:p w14:paraId="3FFDBAA4" w14:textId="77777777" w:rsidR="001112A7" w:rsidRPr="00024824" w:rsidRDefault="001112A7" w:rsidP="00671569">
            <w:pPr>
              <w:spacing w:after="0"/>
              <w:rPr>
                <w:rFonts w:cs="Arial"/>
              </w:rPr>
            </w:pPr>
            <w:r w:rsidRPr="00024824">
              <w:rPr>
                <w:rFonts w:cs="Arial"/>
              </w:rPr>
              <w:t xml:space="preserve">You can use this any time to help you with a technical problem or to learn new skills. </w:t>
            </w:r>
          </w:p>
          <w:p w14:paraId="03EE0A36" w14:textId="77777777" w:rsidR="001112A7" w:rsidRPr="00024824" w:rsidRDefault="001112A7" w:rsidP="00671569">
            <w:pPr>
              <w:spacing w:after="0"/>
              <w:rPr>
                <w:rFonts w:cs="Arial"/>
              </w:rPr>
            </w:pPr>
            <w:r w:rsidRPr="00024824">
              <w:rPr>
                <w:rFonts w:cs="Arial"/>
              </w:rPr>
              <w:t>If you need more personal support, you can find it from…</w:t>
            </w:r>
          </w:p>
          <w:p w14:paraId="5E0A6AEB" w14:textId="77777777" w:rsidR="001112A7" w:rsidRPr="00024824" w:rsidRDefault="001112A7" w:rsidP="00671569">
            <w:pPr>
              <w:spacing w:after="0"/>
              <w:rPr>
                <w:rFonts w:cs="Arial"/>
              </w:rPr>
            </w:pPr>
            <w:r w:rsidRPr="00024824">
              <w:rPr>
                <w:rFonts w:cs="Arial"/>
              </w:rPr>
              <w:t>There is a student hub where you will find…</w:t>
            </w:r>
          </w:p>
          <w:p w14:paraId="76E4F2E3" w14:textId="50B4A724" w:rsidR="001112A7" w:rsidRDefault="001112A7" w:rsidP="00671569">
            <w:pPr>
              <w:spacing w:after="0"/>
              <w:rPr>
                <w:rFonts w:cs="Arial"/>
              </w:rPr>
            </w:pPr>
            <w:r w:rsidRPr="00024824">
              <w:rPr>
                <w:rFonts w:cs="Arial"/>
              </w:rPr>
              <w:t>e-learning/digital champions are available…</w:t>
            </w:r>
          </w:p>
        </w:tc>
      </w:tr>
      <w:tr w:rsidR="001112A7" w14:paraId="781038C9" w14:textId="77777777" w:rsidTr="0053333D">
        <w:tc>
          <w:tcPr>
            <w:tcW w:w="1265" w:type="pct"/>
            <w:tcBorders>
              <w:bottom w:val="single" w:sz="4" w:space="0" w:color="auto"/>
            </w:tcBorders>
          </w:tcPr>
          <w:p w14:paraId="1FDB0017" w14:textId="3BB56FBE" w:rsidR="001112A7" w:rsidRDefault="001112A7" w:rsidP="001112A7">
            <w:pPr>
              <w:pStyle w:val="Jisctablenormal"/>
              <w:spacing w:after="120"/>
              <w:rPr>
                <w:rFonts w:cs="Arial"/>
              </w:rPr>
            </w:pPr>
            <w:r w:rsidRPr="00024824">
              <w:rPr>
                <w:rFonts w:cs="Arial"/>
              </w:rPr>
              <w:lastRenderedPageBreak/>
              <w:t xml:space="preserve">Only </w:t>
            </w:r>
            <w:r w:rsidR="007C689D">
              <w:rPr>
                <w:rFonts w:cs="Arial"/>
              </w:rPr>
              <w:t>31%</w:t>
            </w:r>
            <w:r w:rsidRPr="00024824">
              <w:rPr>
                <w:rFonts w:cs="Arial"/>
              </w:rPr>
              <w:t xml:space="preserve"> of students agreed that they were given the chance to be </w:t>
            </w:r>
            <w:r w:rsidRPr="00024824">
              <w:rPr>
                <w:rFonts w:cs="Arial"/>
                <w:b/>
              </w:rPr>
              <w:t xml:space="preserve">involved in decisions </w:t>
            </w:r>
            <w:r w:rsidRPr="00024824">
              <w:rPr>
                <w:rFonts w:cs="Arial"/>
              </w:rPr>
              <w:t>about digital services</w:t>
            </w:r>
          </w:p>
        </w:tc>
        <w:tc>
          <w:tcPr>
            <w:tcW w:w="1867" w:type="pct"/>
            <w:tcBorders>
              <w:bottom w:val="single" w:sz="4" w:space="0" w:color="auto"/>
            </w:tcBorders>
          </w:tcPr>
          <w:p w14:paraId="2F9F2ADA" w14:textId="74784757" w:rsidR="001112A7" w:rsidRDefault="001112A7" w:rsidP="0009018F">
            <w:pPr>
              <w:pStyle w:val="Jisctablenormal"/>
              <w:numPr>
                <w:ilvl w:val="0"/>
                <w:numId w:val="20"/>
              </w:numPr>
              <w:spacing w:after="120"/>
              <w:ind w:left="333" w:hanging="333"/>
              <w:rPr>
                <w:rFonts w:cs="Arial"/>
              </w:rPr>
            </w:pPr>
            <w:r w:rsidRPr="00024824">
              <w:rPr>
                <w:rFonts w:cs="Arial"/>
              </w:rPr>
              <w:t xml:space="preserve">Discuss how students are involved and </w:t>
            </w:r>
            <w:r w:rsidR="00234299">
              <w:rPr>
                <w:rFonts w:cs="Arial"/>
              </w:rPr>
              <w:t xml:space="preserve">how they </w:t>
            </w:r>
            <w:r w:rsidRPr="00024824">
              <w:rPr>
                <w:rFonts w:cs="Arial"/>
              </w:rPr>
              <w:t>could be more involved</w:t>
            </w:r>
            <w:r w:rsidR="00547F9F">
              <w:rPr>
                <w:rFonts w:cs="Arial"/>
              </w:rPr>
              <w:t xml:space="preserve"> in decisions about digital services</w:t>
            </w:r>
            <w:r w:rsidRPr="00024824">
              <w:rPr>
                <w:rFonts w:cs="Arial"/>
              </w:rPr>
              <w:t xml:space="preserve">, whether as course reps, digital champions, or through regular feedback online or at physical locations around the </w:t>
            </w:r>
            <w:r>
              <w:rPr>
                <w:rFonts w:cs="Arial"/>
              </w:rPr>
              <w:t>college</w:t>
            </w:r>
          </w:p>
        </w:tc>
        <w:tc>
          <w:tcPr>
            <w:tcW w:w="1867" w:type="pct"/>
            <w:tcBorders>
              <w:bottom w:val="single" w:sz="4" w:space="0" w:color="auto"/>
            </w:tcBorders>
          </w:tcPr>
          <w:p w14:paraId="1206C9CD" w14:textId="77777777" w:rsidR="001112A7" w:rsidRPr="00024824" w:rsidRDefault="001112A7" w:rsidP="001112A7">
            <w:pPr>
              <w:rPr>
                <w:rFonts w:cs="Arial"/>
              </w:rPr>
            </w:pPr>
            <w:r w:rsidRPr="00024824">
              <w:rPr>
                <w:rFonts w:cs="Arial"/>
              </w:rPr>
              <w:t xml:space="preserve">If you see a chance to have your say, take it. It doesn’t need to take up lots of time – often it’s as simple as filling out a comments card or survey. </w:t>
            </w:r>
          </w:p>
          <w:p w14:paraId="083BC564" w14:textId="19587B0C" w:rsidR="001112A7" w:rsidRPr="00024824" w:rsidRDefault="001112A7" w:rsidP="001112A7">
            <w:pPr>
              <w:rPr>
                <w:rFonts w:cs="Arial"/>
              </w:rPr>
            </w:pPr>
            <w:r w:rsidRPr="00024824">
              <w:rPr>
                <w:rFonts w:cs="Arial"/>
              </w:rPr>
              <w:t>Consider becoming a course rep or a digital champion if you really want to make a difference.</w:t>
            </w:r>
          </w:p>
        </w:tc>
      </w:tr>
    </w:tbl>
    <w:p w14:paraId="152C5FD2" w14:textId="13451C42" w:rsidR="00437748" w:rsidRDefault="00437748" w:rsidP="00907FA3">
      <w:pPr>
        <w:pStyle w:val="Heading2"/>
      </w:pPr>
    </w:p>
    <w:p w14:paraId="5D59CC24" w14:textId="77777777" w:rsidR="00437748" w:rsidRDefault="00437748">
      <w:pPr>
        <w:spacing w:after="160"/>
        <w:rPr>
          <w:rFonts w:ascii="Roboto Medium" w:hAnsi="Roboto Medium"/>
          <w:color w:val="8E1558" w:themeColor="accent3"/>
          <w:sz w:val="34"/>
          <w:szCs w:val="28"/>
        </w:rPr>
      </w:pPr>
      <w:r>
        <w:br w:type="page"/>
      </w:r>
    </w:p>
    <w:p w14:paraId="5DCB5A2F" w14:textId="0D8245D7" w:rsidR="00437748" w:rsidRPr="00B53B0F" w:rsidRDefault="00437748" w:rsidP="00437748">
      <w:pPr>
        <w:pStyle w:val="Heading1"/>
        <w:rPr>
          <w:color w:val="E62645" w:themeColor="accent1"/>
        </w:rPr>
      </w:pPr>
      <w:r w:rsidRPr="00B53B0F">
        <w:rPr>
          <w:color w:val="E62645" w:themeColor="accent1"/>
        </w:rPr>
        <w:lastRenderedPageBreak/>
        <w:t xml:space="preserve">Theme </w:t>
      </w:r>
      <w:r w:rsidR="007C5160" w:rsidRPr="00B53B0F">
        <w:rPr>
          <w:color w:val="E62645" w:themeColor="accent1"/>
        </w:rPr>
        <w:t>three</w:t>
      </w:r>
      <w:r w:rsidRPr="00B53B0F">
        <w:rPr>
          <w:color w:val="E62645" w:themeColor="accent1"/>
        </w:rPr>
        <w:t xml:space="preserve">: your digital </w:t>
      </w:r>
      <w:r w:rsidR="007C5160" w:rsidRPr="00B53B0F">
        <w:rPr>
          <w:color w:val="E62645" w:themeColor="accent1"/>
        </w:rPr>
        <w:t>course</w:t>
      </w:r>
    </w:p>
    <w:tbl>
      <w:tblPr>
        <w:tblStyle w:val="TableGrid"/>
        <w:tblW w:w="0" w:type="auto"/>
        <w:shd w:val="clear" w:color="auto" w:fill="E62645" w:themeFill="accent1"/>
        <w:tblLook w:val="04A0" w:firstRow="1" w:lastRow="0" w:firstColumn="1" w:lastColumn="0" w:noHBand="0" w:noVBand="1"/>
      </w:tblPr>
      <w:tblGrid>
        <w:gridCol w:w="15126"/>
      </w:tblGrid>
      <w:tr w:rsidR="00437748" w14:paraId="3E94AFE8" w14:textId="77777777" w:rsidTr="00B53B0F">
        <w:tc>
          <w:tcPr>
            <w:tcW w:w="15126" w:type="dxa"/>
            <w:shd w:val="clear" w:color="auto" w:fill="E62645" w:themeFill="accent1"/>
          </w:tcPr>
          <w:p w14:paraId="5D4FA54D" w14:textId="77777777" w:rsidR="00437748" w:rsidRPr="00563D2C" w:rsidRDefault="00437748" w:rsidP="0053333D">
            <w:pPr>
              <w:pStyle w:val="Heading3"/>
              <w:spacing w:before="120"/>
              <w:outlineLvl w:val="2"/>
            </w:pPr>
            <w:r w:rsidRPr="00563D2C">
              <w:rPr>
                <w:rStyle w:val="Heading2Char"/>
                <w:color w:val="FFFFFF" w:themeColor="background1"/>
              </w:rPr>
              <w:t>Headline messages to students:</w:t>
            </w:r>
            <w:r w:rsidRPr="00563D2C">
              <w:t xml:space="preserve"> </w:t>
            </w:r>
          </w:p>
          <w:p w14:paraId="53855EDA" w14:textId="1B48FFEB" w:rsidR="00437748" w:rsidRPr="00563D2C" w:rsidRDefault="00511BFA" w:rsidP="0053333D">
            <w:pPr>
              <w:spacing w:before="120" w:after="120"/>
              <w:rPr>
                <w:rStyle w:val="Heading2Char"/>
                <w:rFonts w:ascii="Roboto Light" w:hAnsi="Roboto Light"/>
                <w:color w:val="FFFFFF" w:themeColor="background1"/>
                <w:sz w:val="24"/>
                <w:szCs w:val="24"/>
              </w:rPr>
            </w:pPr>
            <w:r w:rsidRPr="00511BFA">
              <w:rPr>
                <w:color w:val="FFFFFF" w:themeColor="background1"/>
                <w:sz w:val="24"/>
                <w:szCs w:val="24"/>
              </w:rPr>
              <w:t xml:space="preserve">The digital activities you carry out on your course will depend on what you are studying. However, there are some things that help all students to succeed and it’s worth making sure you get the most from these activities. Look out for opportunities to build your digital skills </w:t>
            </w:r>
            <w:r w:rsidR="00B353BB">
              <w:rPr>
                <w:color w:val="FFFFFF" w:themeColor="background1"/>
                <w:sz w:val="24"/>
                <w:szCs w:val="24"/>
              </w:rPr>
              <w:t>- for</w:t>
            </w:r>
            <w:r w:rsidRPr="00511BFA">
              <w:rPr>
                <w:color w:val="FFFFFF" w:themeColor="background1"/>
                <w:sz w:val="24"/>
                <w:szCs w:val="24"/>
              </w:rPr>
              <w:t xml:space="preserve"> lifelong learning and the </w:t>
            </w:r>
            <w:r w:rsidR="00B353BB">
              <w:rPr>
                <w:color w:val="FFFFFF" w:themeColor="background1"/>
                <w:sz w:val="24"/>
                <w:szCs w:val="24"/>
              </w:rPr>
              <w:t>digital workplace</w:t>
            </w:r>
            <w:r w:rsidRPr="00511BFA">
              <w:rPr>
                <w:color w:val="FFFFFF" w:themeColor="background1"/>
                <w:sz w:val="24"/>
                <w:szCs w:val="24"/>
              </w:rPr>
              <w:t>.</w:t>
            </w:r>
          </w:p>
        </w:tc>
      </w:tr>
    </w:tbl>
    <w:p w14:paraId="692D2188" w14:textId="77777777" w:rsidR="00437748" w:rsidRDefault="00437748" w:rsidP="00437748">
      <w:pPr>
        <w:spacing w:after="0"/>
        <w:rPr>
          <w:rStyle w:val="Heading2Char"/>
        </w:rPr>
      </w:pPr>
    </w:p>
    <w:p w14:paraId="3AF78A2E" w14:textId="7DD4D393" w:rsidR="00CF693A" w:rsidRPr="00511BFA" w:rsidRDefault="00437748" w:rsidP="00CF693A">
      <w:pPr>
        <w:rPr>
          <w:color w:val="E62645" w:themeColor="accent1"/>
        </w:rPr>
      </w:pPr>
      <w:r w:rsidRPr="00344DC1">
        <w:rPr>
          <w:rStyle w:val="Heading3Char"/>
        </w:rPr>
        <w:t>Key stakeholders:</w:t>
      </w:r>
      <w:r>
        <w:t xml:space="preserve"> </w:t>
      </w:r>
      <w:r w:rsidR="00271DB4">
        <w:t>students and student representatives including digital champions/ambassadors,</w:t>
      </w:r>
      <w:r w:rsidR="00271DB4" w:rsidRPr="00CF693A">
        <w:t xml:space="preserve"> </w:t>
      </w:r>
      <w:r w:rsidR="00CF693A" w:rsidRPr="00CF693A">
        <w:t>course teams, learning support and e-learning</w:t>
      </w:r>
      <w:r w:rsidR="00F10A48">
        <w:t xml:space="preserve"> </w:t>
      </w:r>
      <w:r w:rsidR="00F10A48">
        <w:br/>
      </w:r>
      <w:r w:rsidR="00F10A48" w:rsidRPr="00511BFA">
        <w:rPr>
          <w:color w:val="E62645" w:themeColor="accent1"/>
        </w:rPr>
        <w:t xml:space="preserve">NB: </w:t>
      </w:r>
      <w:r w:rsidR="00CF693A" w:rsidRPr="00511BFA">
        <w:rPr>
          <w:color w:val="E62645" w:themeColor="accent1"/>
        </w:rPr>
        <w:t>It may be preferable to use this section and the following one as part of course induction rather than at college level. Many of the messages will make more sense to students in that context. The briefing for teaching staff has more detail for these key stakeholders</w:t>
      </w:r>
      <w:r w:rsidR="009C01E8">
        <w:rPr>
          <w:color w:val="E62645" w:themeColor="accent1"/>
        </w:rPr>
        <w:t xml:space="preserve"> (briefing available from: </w:t>
      </w:r>
      <w:hyperlink r:id="rId15" w:history="1">
        <w:r w:rsidR="00604DF1" w:rsidRPr="00604DF1">
          <w:rPr>
            <w:rStyle w:val="Hyperlink"/>
            <w:b/>
            <w:color w:val="00857D" w:themeColor="accent6"/>
          </w:rPr>
          <w:t>digitalinsights.jisc.ac.uk/our-service</w:t>
        </w:r>
      </w:hyperlink>
      <w:r w:rsidR="00604DF1" w:rsidRPr="00604DF1">
        <w:rPr>
          <w:color w:val="E62645" w:themeColor="accent1"/>
        </w:rPr>
        <w:t>)</w:t>
      </w:r>
      <w:r w:rsidR="00CF693A" w:rsidRPr="00511BFA">
        <w:rPr>
          <w:color w:val="E62645" w:themeColor="accent1"/>
        </w:rPr>
        <w:t>.</w:t>
      </w:r>
    </w:p>
    <w:p w14:paraId="6F7EF7F4" w14:textId="77777777" w:rsidR="00437748" w:rsidRPr="00776F32" w:rsidRDefault="00437748" w:rsidP="00776F32">
      <w:pPr>
        <w:pStyle w:val="Heading2"/>
        <w:rPr>
          <w:color w:val="E62645" w:themeColor="accent1"/>
        </w:rPr>
      </w:pPr>
      <w:r w:rsidRPr="00776F32">
        <w:rPr>
          <w:color w:val="E62645" w:themeColor="accent1"/>
        </w:rPr>
        <w:t>Findings and guidance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3830"/>
        <w:gridCol w:w="5653"/>
        <w:gridCol w:w="5653"/>
      </w:tblGrid>
      <w:tr w:rsidR="00437748" w14:paraId="6167C404" w14:textId="77777777" w:rsidTr="00B53B0F">
        <w:trPr>
          <w:tblHeader/>
        </w:trPr>
        <w:tc>
          <w:tcPr>
            <w:tcW w:w="1265" w:type="pct"/>
            <w:shd w:val="clear" w:color="auto" w:fill="E62645" w:themeFill="accent1"/>
            <w:vAlign w:val="center"/>
          </w:tcPr>
          <w:p w14:paraId="74FB3F07" w14:textId="50B3A0BE" w:rsidR="00437748" w:rsidRPr="00244763" w:rsidRDefault="006A18F8" w:rsidP="0053333D">
            <w:pPr>
              <w:pStyle w:val="Jisctableheader"/>
              <w:rPr>
                <w:b/>
              </w:rPr>
            </w:pPr>
            <w:r>
              <w:t>Survey finding</w:t>
            </w:r>
          </w:p>
        </w:tc>
        <w:tc>
          <w:tcPr>
            <w:tcW w:w="1867" w:type="pct"/>
            <w:shd w:val="clear" w:color="auto" w:fill="E62645" w:themeFill="accent1"/>
            <w:vAlign w:val="center"/>
          </w:tcPr>
          <w:p w14:paraId="65ADE541" w14:textId="6E5FC0FD" w:rsidR="00437748" w:rsidRPr="00244763" w:rsidRDefault="00437748" w:rsidP="0053333D">
            <w:pPr>
              <w:pStyle w:val="Jisctableheader"/>
            </w:pPr>
            <w:r>
              <w:t>Considerations for your organisation</w:t>
            </w:r>
          </w:p>
        </w:tc>
        <w:tc>
          <w:tcPr>
            <w:tcW w:w="1867" w:type="pct"/>
            <w:shd w:val="clear" w:color="auto" w:fill="E62645" w:themeFill="accent1"/>
            <w:vAlign w:val="center"/>
          </w:tcPr>
          <w:p w14:paraId="5B40D63D" w14:textId="77777777" w:rsidR="00437748" w:rsidRPr="00244763" w:rsidRDefault="00437748" w:rsidP="0053333D">
            <w:pPr>
              <w:pStyle w:val="Jisctableheader"/>
            </w:pPr>
            <w:r>
              <w:t>Draft messages for students (amend to suit your organisation)</w:t>
            </w:r>
          </w:p>
        </w:tc>
      </w:tr>
      <w:tr w:rsidR="00FF24DA" w14:paraId="390FAF69" w14:textId="77777777" w:rsidTr="0053333D">
        <w:tc>
          <w:tcPr>
            <w:tcW w:w="1265" w:type="pct"/>
            <w:tcBorders>
              <w:bottom w:val="single" w:sz="4" w:space="0" w:color="auto"/>
            </w:tcBorders>
          </w:tcPr>
          <w:p w14:paraId="41816B2D" w14:textId="073605E9" w:rsidR="00FF24DA" w:rsidRPr="00244763" w:rsidRDefault="00B419CC" w:rsidP="00484BA2">
            <w:pPr>
              <w:pStyle w:val="Jisctablenormal"/>
              <w:spacing w:after="120"/>
            </w:pPr>
            <w:r>
              <w:rPr>
                <w:rFonts w:cs="Arial"/>
                <w:iCs/>
              </w:rPr>
              <w:t>41%</w:t>
            </w:r>
            <w:r w:rsidR="00B64F64">
              <w:rPr>
                <w:rFonts w:cs="Arial"/>
                <w:iCs/>
              </w:rPr>
              <w:t xml:space="preserve"> </w:t>
            </w:r>
            <w:r w:rsidR="00FF24DA" w:rsidRPr="0019273E">
              <w:rPr>
                <w:rFonts w:cs="Arial"/>
                <w:iCs/>
              </w:rPr>
              <w:t>of all FE students</w:t>
            </w:r>
            <w:r w:rsidR="005A24CA">
              <w:rPr>
                <w:rFonts w:cs="Arial"/>
                <w:iCs/>
              </w:rPr>
              <w:t xml:space="preserve"> agree that they</w:t>
            </w:r>
            <w:r w:rsidR="00FF24DA" w:rsidRPr="0019273E">
              <w:rPr>
                <w:rFonts w:cs="Arial"/>
                <w:iCs/>
              </w:rPr>
              <w:t xml:space="preserve"> </w:t>
            </w:r>
            <w:r w:rsidR="00FF24DA" w:rsidRPr="0019273E">
              <w:rPr>
                <w:rFonts w:cs="Arial"/>
                <w:b/>
                <w:iCs/>
              </w:rPr>
              <w:t>rely on the VLE</w:t>
            </w:r>
            <w:r w:rsidR="00FF24DA">
              <w:rPr>
                <w:rFonts w:cs="Arial"/>
                <w:iCs/>
              </w:rPr>
              <w:t xml:space="preserve"> to do their coursework.</w:t>
            </w:r>
            <w:r w:rsidR="00553C2C">
              <w:rPr>
                <w:rFonts w:cs="Arial"/>
                <w:iCs/>
              </w:rPr>
              <w:t xml:space="preserve"> S</w:t>
            </w:r>
            <w:r w:rsidR="00FF24DA">
              <w:rPr>
                <w:rFonts w:cs="Arial"/>
                <w:iCs/>
              </w:rPr>
              <w:t xml:space="preserve">tudents </w:t>
            </w:r>
            <w:r w:rsidR="00553C2C">
              <w:rPr>
                <w:rFonts w:cs="Arial"/>
                <w:iCs/>
              </w:rPr>
              <w:t>can become</w:t>
            </w:r>
            <w:r w:rsidR="00FF24DA">
              <w:rPr>
                <w:rFonts w:cs="Arial"/>
                <w:iCs/>
              </w:rPr>
              <w:t xml:space="preserve"> frustrated when they can’t easily find resources and when the VLE is used inconsistently</w:t>
            </w:r>
          </w:p>
        </w:tc>
        <w:tc>
          <w:tcPr>
            <w:tcW w:w="1867" w:type="pct"/>
            <w:tcBorders>
              <w:bottom w:val="single" w:sz="4" w:space="0" w:color="auto"/>
            </w:tcBorders>
          </w:tcPr>
          <w:p w14:paraId="765E29FF" w14:textId="77777777" w:rsidR="001A390D" w:rsidRDefault="00FF24DA" w:rsidP="00484BA2">
            <w:pPr>
              <w:pStyle w:val="Jisctablenormal"/>
              <w:numPr>
                <w:ilvl w:val="0"/>
                <w:numId w:val="20"/>
              </w:numPr>
              <w:spacing w:after="120"/>
              <w:ind w:left="333" w:hanging="333"/>
            </w:pPr>
            <w:r w:rsidRPr="0019273E">
              <w:t xml:space="preserve">As students rely more on virtual access to learning, they expect the virtual environment to be designed with their needs in mind. Timely upload of materials, and navigable course structures, are top of their list. </w:t>
            </w:r>
          </w:p>
          <w:p w14:paraId="41BC0CCB" w14:textId="5499420B" w:rsidR="00FF24DA" w:rsidRPr="002934FB" w:rsidRDefault="00FF24DA" w:rsidP="00484BA2">
            <w:pPr>
              <w:pStyle w:val="Jisctablenormal"/>
              <w:numPr>
                <w:ilvl w:val="0"/>
                <w:numId w:val="20"/>
              </w:numPr>
              <w:spacing w:after="120"/>
              <w:ind w:left="333" w:hanging="333"/>
            </w:pPr>
            <w:r>
              <w:t>Make sure teaching staff have clear guidelines about what works, ideally with student input, and consult with teaching staff themselves about what would make the VLE easier for them to use well</w:t>
            </w:r>
          </w:p>
        </w:tc>
        <w:tc>
          <w:tcPr>
            <w:tcW w:w="1867" w:type="pct"/>
            <w:tcBorders>
              <w:bottom w:val="single" w:sz="4" w:space="0" w:color="auto"/>
            </w:tcBorders>
          </w:tcPr>
          <w:p w14:paraId="3A5BCF3F" w14:textId="4CF1316A" w:rsidR="00FF24DA" w:rsidRDefault="00FF24DA" w:rsidP="00484BA2">
            <w:pPr>
              <w:spacing w:after="120"/>
              <w:rPr>
                <w:rFonts w:cs="Arial"/>
                <w:iCs/>
              </w:rPr>
            </w:pPr>
            <w:r>
              <w:rPr>
                <w:rFonts w:cs="Arial"/>
                <w:iCs/>
              </w:rPr>
              <w:t>On this course, we use the college Virtual Learning Environment</w:t>
            </w:r>
            <w:r w:rsidR="00B55914">
              <w:rPr>
                <w:rFonts w:cs="Arial"/>
                <w:iCs/>
              </w:rPr>
              <w:t xml:space="preserve"> (VLE)</w:t>
            </w:r>
            <w:r>
              <w:rPr>
                <w:rFonts w:cs="Arial"/>
                <w:iCs/>
              </w:rPr>
              <w:t xml:space="preserve"> (</w:t>
            </w:r>
            <w:r w:rsidRPr="004A2A95">
              <w:rPr>
                <w:rFonts w:cs="Arial"/>
                <w:i/>
                <w:iCs/>
              </w:rPr>
              <w:t>name</w:t>
            </w:r>
            <w:r>
              <w:rPr>
                <w:rFonts w:cs="Arial"/>
                <w:iCs/>
              </w:rPr>
              <w:t>) to…</w:t>
            </w:r>
          </w:p>
          <w:p w14:paraId="6F2A6E96" w14:textId="77777777" w:rsidR="00FF24DA" w:rsidRDefault="00FF24DA" w:rsidP="00484BA2">
            <w:pPr>
              <w:spacing w:after="120"/>
              <w:rPr>
                <w:rFonts w:cs="Arial"/>
                <w:iCs/>
              </w:rPr>
            </w:pPr>
            <w:r>
              <w:rPr>
                <w:rFonts w:cs="Arial"/>
                <w:iCs/>
              </w:rPr>
              <w:t>You will find… (</w:t>
            </w:r>
            <w:r w:rsidRPr="004A2A95">
              <w:rPr>
                <w:rFonts w:cs="Arial"/>
                <w:i/>
                <w:iCs/>
              </w:rPr>
              <w:t>explain what they can expect and how it will support them).</w:t>
            </w:r>
          </w:p>
          <w:p w14:paraId="691DD8B6" w14:textId="49E1745E" w:rsidR="00FF24DA" w:rsidRPr="002934FB" w:rsidRDefault="00FF24DA" w:rsidP="00484BA2">
            <w:pPr>
              <w:pStyle w:val="Jisctablenormal"/>
              <w:spacing w:after="120"/>
            </w:pPr>
            <w:r>
              <w:rPr>
                <w:rFonts w:cs="Arial"/>
                <w:iCs/>
              </w:rPr>
              <w:t>Speak to your course tutor or learning support if you have difficulty accessing the materials you need to study.</w:t>
            </w:r>
          </w:p>
        </w:tc>
      </w:tr>
      <w:tr w:rsidR="00FF24DA" w14:paraId="3781C385" w14:textId="77777777" w:rsidTr="0053333D">
        <w:tc>
          <w:tcPr>
            <w:tcW w:w="1265" w:type="pct"/>
            <w:tcBorders>
              <w:bottom w:val="single" w:sz="4" w:space="0" w:color="auto"/>
            </w:tcBorders>
          </w:tcPr>
          <w:p w14:paraId="09C2272D" w14:textId="371C63A0" w:rsidR="00FF24DA" w:rsidRPr="0019273E" w:rsidRDefault="00FF24DA" w:rsidP="00484BA2">
            <w:pPr>
              <w:pStyle w:val="Jisctablenormal"/>
              <w:spacing w:after="120"/>
              <w:rPr>
                <w:rFonts w:cs="Arial"/>
                <w:iCs/>
              </w:rPr>
            </w:pPr>
            <w:r w:rsidRPr="0026633D">
              <w:rPr>
                <w:rFonts w:cs="Arial"/>
                <w:iCs/>
              </w:rPr>
              <w:t xml:space="preserve">Around </w:t>
            </w:r>
            <w:r>
              <w:rPr>
                <w:rFonts w:cs="Arial"/>
                <w:iCs/>
              </w:rPr>
              <w:t>half of FE students</w:t>
            </w:r>
            <w:r w:rsidRPr="0026633D">
              <w:rPr>
                <w:rFonts w:cs="Arial"/>
                <w:iCs/>
              </w:rPr>
              <w:t xml:space="preserve"> </w:t>
            </w:r>
            <w:r>
              <w:rPr>
                <w:rFonts w:cs="Arial"/>
                <w:iCs/>
              </w:rPr>
              <w:t xml:space="preserve">regularly </w:t>
            </w:r>
            <w:r w:rsidRPr="00452829">
              <w:rPr>
                <w:rFonts w:cs="Arial"/>
                <w:b/>
                <w:iCs/>
              </w:rPr>
              <w:t>look</w:t>
            </w:r>
            <w:r>
              <w:rPr>
                <w:rFonts w:cs="Arial"/>
                <w:b/>
                <w:iCs/>
              </w:rPr>
              <w:t xml:space="preserve"> online</w:t>
            </w:r>
            <w:r w:rsidRPr="00452829">
              <w:rPr>
                <w:rFonts w:cs="Arial"/>
                <w:b/>
                <w:iCs/>
              </w:rPr>
              <w:t xml:space="preserve"> for</w:t>
            </w:r>
            <w:r w:rsidRPr="0026633D">
              <w:rPr>
                <w:rFonts w:cs="Arial"/>
                <w:iCs/>
              </w:rPr>
              <w:t xml:space="preserve"> </w:t>
            </w:r>
            <w:r w:rsidRPr="0026633D">
              <w:rPr>
                <w:rFonts w:cs="Arial"/>
                <w:b/>
                <w:iCs/>
              </w:rPr>
              <w:t xml:space="preserve">resources </w:t>
            </w:r>
            <w:r w:rsidRPr="00452829">
              <w:rPr>
                <w:rFonts w:cs="Arial"/>
                <w:iCs/>
              </w:rPr>
              <w:t>beyond those recommended b</w:t>
            </w:r>
            <w:r w:rsidRPr="0026633D">
              <w:rPr>
                <w:rFonts w:cs="Arial"/>
                <w:iCs/>
              </w:rPr>
              <w:t>y their lecturers</w:t>
            </w:r>
            <w:r>
              <w:rPr>
                <w:rFonts w:cs="Arial"/>
                <w:iCs/>
              </w:rPr>
              <w:t xml:space="preserve">. One in ten said </w:t>
            </w:r>
            <w:r w:rsidR="00B55914">
              <w:rPr>
                <w:rFonts w:cs="Arial"/>
                <w:iCs/>
              </w:rPr>
              <w:t>G</w:t>
            </w:r>
            <w:r>
              <w:rPr>
                <w:rFonts w:cs="Arial"/>
                <w:iCs/>
              </w:rPr>
              <w:t>oogle search was their favourite tool for learning</w:t>
            </w:r>
            <w:r w:rsidRPr="0026633D">
              <w:rPr>
                <w:rFonts w:cs="Arial"/>
                <w:iCs/>
              </w:rPr>
              <w:t xml:space="preserve"> </w:t>
            </w:r>
          </w:p>
        </w:tc>
        <w:tc>
          <w:tcPr>
            <w:tcW w:w="1867" w:type="pct"/>
            <w:tcBorders>
              <w:bottom w:val="single" w:sz="4" w:space="0" w:color="auto"/>
            </w:tcBorders>
          </w:tcPr>
          <w:p w14:paraId="685DD163" w14:textId="77777777" w:rsidR="003D6CD3" w:rsidRPr="003D6CD3" w:rsidRDefault="00FF24DA" w:rsidP="00484BA2">
            <w:pPr>
              <w:pStyle w:val="Jisctablenormal"/>
              <w:numPr>
                <w:ilvl w:val="0"/>
                <w:numId w:val="20"/>
              </w:numPr>
              <w:spacing w:after="120"/>
              <w:ind w:left="333" w:hanging="333"/>
            </w:pPr>
            <w:r>
              <w:rPr>
                <w:rFonts w:cs="Arial"/>
                <w:iCs/>
              </w:rPr>
              <w:t>Students who look beyond their reading list are</w:t>
            </w:r>
            <w:r w:rsidRPr="0026633D">
              <w:rPr>
                <w:rFonts w:cs="Arial"/>
                <w:iCs/>
              </w:rPr>
              <w:t xml:space="preserve"> at an advantage in their assignments – but only if they use credible </w:t>
            </w:r>
            <w:r>
              <w:rPr>
                <w:rFonts w:cs="Arial"/>
                <w:iCs/>
              </w:rPr>
              <w:t xml:space="preserve">and legitimate </w:t>
            </w:r>
            <w:r w:rsidRPr="0026633D">
              <w:rPr>
                <w:rFonts w:cs="Arial"/>
                <w:iCs/>
              </w:rPr>
              <w:t>sources.</w:t>
            </w:r>
            <w:r>
              <w:rPr>
                <w:rFonts w:cs="Arial"/>
                <w:iCs/>
              </w:rPr>
              <w:t xml:space="preserve"> </w:t>
            </w:r>
            <w:r>
              <w:rPr>
                <w:rFonts w:cs="Arial"/>
              </w:rPr>
              <w:t>Work with the learning support/learning resources teams to</w:t>
            </w:r>
            <w:r w:rsidRPr="0026633D">
              <w:rPr>
                <w:rFonts w:cs="Arial"/>
              </w:rPr>
              <w:t xml:space="preserve"> make sure arriving students get an early introduction</w:t>
            </w:r>
            <w:r>
              <w:rPr>
                <w:rFonts w:cs="Arial"/>
              </w:rPr>
              <w:t xml:space="preserve"> to information skills</w:t>
            </w:r>
            <w:r w:rsidRPr="0026633D">
              <w:rPr>
                <w:rFonts w:cs="Arial"/>
              </w:rPr>
              <w:t xml:space="preserve">, with meaningful tasks to embed the learning. </w:t>
            </w:r>
          </w:p>
          <w:p w14:paraId="7865B014" w14:textId="55AE9B55" w:rsidR="00FF24DA" w:rsidRPr="0019273E" w:rsidRDefault="00FF24DA" w:rsidP="00484BA2">
            <w:pPr>
              <w:pStyle w:val="Jisctablenormal"/>
              <w:numPr>
                <w:ilvl w:val="0"/>
                <w:numId w:val="20"/>
              </w:numPr>
              <w:spacing w:after="120"/>
              <w:ind w:left="333" w:hanging="333"/>
            </w:pPr>
            <w:r>
              <w:rPr>
                <w:rFonts w:cs="Arial"/>
              </w:rPr>
              <w:t xml:space="preserve">However, this is not enough – many FE students requested </w:t>
            </w:r>
            <w:r w:rsidR="003D6CD3">
              <w:rPr>
                <w:rFonts w:cs="Arial"/>
              </w:rPr>
              <w:t>support to develop</w:t>
            </w:r>
            <w:r>
              <w:rPr>
                <w:rFonts w:cs="Arial"/>
              </w:rPr>
              <w:t xml:space="preserve"> these skills throughout their course.</w:t>
            </w:r>
          </w:p>
        </w:tc>
        <w:tc>
          <w:tcPr>
            <w:tcW w:w="1867" w:type="pct"/>
            <w:tcBorders>
              <w:bottom w:val="single" w:sz="4" w:space="0" w:color="auto"/>
            </w:tcBorders>
          </w:tcPr>
          <w:p w14:paraId="3D3EFD65" w14:textId="77777777" w:rsidR="00FF24DA" w:rsidRDefault="00FF24DA" w:rsidP="00484BA2">
            <w:pPr>
              <w:spacing w:after="120"/>
              <w:rPr>
                <w:rFonts w:cs="Arial"/>
                <w:iCs/>
              </w:rPr>
            </w:pPr>
            <w:r>
              <w:rPr>
                <w:rFonts w:cs="Arial"/>
                <w:iCs/>
              </w:rPr>
              <w:t xml:space="preserve">Our learning support team has tutorials and resources to help you </w:t>
            </w:r>
            <w:r w:rsidRPr="0026633D">
              <w:rPr>
                <w:rFonts w:cs="Arial"/>
                <w:iCs/>
              </w:rPr>
              <w:t xml:space="preserve">make the best use of online resources. </w:t>
            </w:r>
          </w:p>
          <w:p w14:paraId="348BD81F" w14:textId="77777777" w:rsidR="00FF24DA" w:rsidRPr="0026633D" w:rsidRDefault="00FF24DA" w:rsidP="00484BA2">
            <w:pPr>
              <w:spacing w:after="120"/>
              <w:rPr>
                <w:rFonts w:cs="Arial"/>
                <w:iCs/>
              </w:rPr>
            </w:pPr>
            <w:r>
              <w:rPr>
                <w:rFonts w:cs="Arial"/>
                <w:iCs/>
              </w:rPr>
              <w:t>Course tutors will</w:t>
            </w:r>
            <w:r w:rsidRPr="0026633D">
              <w:rPr>
                <w:rFonts w:cs="Arial"/>
                <w:iCs/>
              </w:rPr>
              <w:t xml:space="preserve"> help you find and reference appropriate content for your subject area. (</w:t>
            </w:r>
            <w:r w:rsidRPr="00D42039">
              <w:rPr>
                <w:rFonts w:cs="Arial"/>
                <w:i/>
                <w:iCs/>
              </w:rPr>
              <w:t>Links</w:t>
            </w:r>
            <w:r w:rsidRPr="0026633D">
              <w:rPr>
                <w:rFonts w:cs="Arial"/>
                <w:iCs/>
              </w:rPr>
              <w:t>)</w:t>
            </w:r>
          </w:p>
          <w:p w14:paraId="73EEDB39" w14:textId="77777777" w:rsidR="00FF24DA" w:rsidRPr="0026633D" w:rsidRDefault="00FF24DA" w:rsidP="00484BA2">
            <w:pPr>
              <w:spacing w:after="120"/>
              <w:rPr>
                <w:rFonts w:cs="Arial"/>
                <w:iCs/>
              </w:rPr>
            </w:pPr>
            <w:r w:rsidRPr="0026633D">
              <w:rPr>
                <w:rFonts w:cs="Arial"/>
                <w:iCs/>
              </w:rPr>
              <w:t>Reference management and bookmarking are good practices that help you to</w:t>
            </w:r>
            <w:r>
              <w:rPr>
                <w:rFonts w:cs="Arial"/>
                <w:iCs/>
              </w:rPr>
              <w:t xml:space="preserve"> keep track of useful resources across your assignments and courses.</w:t>
            </w:r>
          </w:p>
          <w:p w14:paraId="7020DB16" w14:textId="4B7A43FE" w:rsidR="00FF24DA" w:rsidRDefault="00FF24DA" w:rsidP="00484BA2">
            <w:pPr>
              <w:spacing w:after="120"/>
              <w:rPr>
                <w:rFonts w:cs="Arial"/>
                <w:iCs/>
              </w:rPr>
            </w:pPr>
            <w:r w:rsidRPr="0026633D">
              <w:rPr>
                <w:rFonts w:cs="Arial"/>
                <w:iCs/>
              </w:rPr>
              <w:t xml:space="preserve">Always ask your </w:t>
            </w:r>
            <w:r>
              <w:rPr>
                <w:rFonts w:cs="Arial"/>
                <w:iCs/>
              </w:rPr>
              <w:t xml:space="preserve">course </w:t>
            </w:r>
            <w:r w:rsidRPr="0026633D">
              <w:rPr>
                <w:rFonts w:cs="Arial"/>
                <w:iCs/>
              </w:rPr>
              <w:t>tutor if you’re not sure which resources are OK to use and why.</w:t>
            </w:r>
          </w:p>
        </w:tc>
      </w:tr>
      <w:tr w:rsidR="00FF24DA" w14:paraId="1507AF72" w14:textId="77777777" w:rsidTr="0053333D">
        <w:tc>
          <w:tcPr>
            <w:tcW w:w="1265" w:type="pct"/>
            <w:tcBorders>
              <w:bottom w:val="single" w:sz="4" w:space="0" w:color="auto"/>
            </w:tcBorders>
          </w:tcPr>
          <w:p w14:paraId="0EB9374A" w14:textId="5BEA1B93" w:rsidR="00FF24DA" w:rsidRPr="0026633D" w:rsidRDefault="00DE1348" w:rsidP="00484BA2">
            <w:pPr>
              <w:pStyle w:val="Jisctablenormal"/>
              <w:spacing w:after="120"/>
              <w:rPr>
                <w:rFonts w:cs="Arial"/>
                <w:iCs/>
              </w:rPr>
            </w:pPr>
            <w:r>
              <w:rPr>
                <w:rFonts w:cs="Arial"/>
                <w:iCs/>
              </w:rPr>
              <w:lastRenderedPageBreak/>
              <w:t>Many</w:t>
            </w:r>
            <w:r w:rsidR="00FF24DA" w:rsidRPr="0026633D">
              <w:rPr>
                <w:rFonts w:cs="Arial"/>
                <w:iCs/>
              </w:rPr>
              <w:t xml:space="preserve"> students are expected to </w:t>
            </w:r>
            <w:r w:rsidR="00FF24DA" w:rsidRPr="0026633D">
              <w:rPr>
                <w:rFonts w:cs="Arial"/>
                <w:b/>
                <w:iCs/>
              </w:rPr>
              <w:t>produce work in digital formats</w:t>
            </w:r>
            <w:r w:rsidR="00FF24DA" w:rsidRPr="0026633D">
              <w:rPr>
                <w:rFonts w:cs="Arial"/>
                <w:i/>
                <w:iCs/>
              </w:rPr>
              <w:t xml:space="preserve">. </w:t>
            </w:r>
            <w:r w:rsidR="00FF24DA" w:rsidRPr="0026633D">
              <w:rPr>
                <w:rFonts w:cs="Arial"/>
                <w:iCs/>
              </w:rPr>
              <w:t>Text documents and presentation slides are the most common</w:t>
            </w:r>
          </w:p>
        </w:tc>
        <w:tc>
          <w:tcPr>
            <w:tcW w:w="1867" w:type="pct"/>
            <w:tcBorders>
              <w:bottom w:val="single" w:sz="4" w:space="0" w:color="auto"/>
            </w:tcBorders>
          </w:tcPr>
          <w:p w14:paraId="49A24F30" w14:textId="77777777" w:rsidR="003D6CD3" w:rsidRPr="003D6CD3" w:rsidRDefault="00FF24DA" w:rsidP="00484BA2">
            <w:pPr>
              <w:pStyle w:val="Jisctablenormal"/>
              <w:numPr>
                <w:ilvl w:val="0"/>
                <w:numId w:val="20"/>
              </w:numPr>
              <w:spacing w:after="120"/>
              <w:ind w:left="333" w:hanging="333"/>
              <w:rPr>
                <w:rFonts w:cs="Arial"/>
                <w:iCs/>
              </w:rPr>
            </w:pPr>
            <w:r w:rsidRPr="0026633D">
              <w:rPr>
                <w:rFonts w:cs="Arial"/>
              </w:rPr>
              <w:t xml:space="preserve">Writing a </w:t>
            </w:r>
            <w:r w:rsidR="003D6CD3">
              <w:rPr>
                <w:rFonts w:cs="Arial"/>
              </w:rPr>
              <w:t>P</w:t>
            </w:r>
            <w:r w:rsidRPr="0026633D">
              <w:rPr>
                <w:rFonts w:cs="Arial"/>
              </w:rPr>
              <w:t>ower</w:t>
            </w:r>
            <w:r w:rsidR="003D6CD3">
              <w:rPr>
                <w:rFonts w:cs="Arial"/>
              </w:rPr>
              <w:t>P</w:t>
            </w:r>
            <w:r w:rsidRPr="0026633D">
              <w:rPr>
                <w:rFonts w:cs="Arial"/>
              </w:rPr>
              <w:t xml:space="preserve">oint presentation is a common learning task but there are more interesting ways to get students using their digital skills. How about making an animation or producing an app? </w:t>
            </w:r>
          </w:p>
          <w:p w14:paraId="728ABF10" w14:textId="49FF4276" w:rsidR="00FF24DA" w:rsidRDefault="00FF24DA" w:rsidP="00484BA2">
            <w:pPr>
              <w:pStyle w:val="Jisctablenormal"/>
              <w:numPr>
                <w:ilvl w:val="0"/>
                <w:numId w:val="20"/>
              </w:numPr>
              <w:spacing w:after="120"/>
              <w:ind w:left="333" w:hanging="333"/>
              <w:rPr>
                <w:rFonts w:cs="Arial"/>
                <w:iCs/>
              </w:rPr>
            </w:pPr>
            <w:r>
              <w:rPr>
                <w:rFonts w:cs="Arial"/>
              </w:rPr>
              <w:t>S</w:t>
            </w:r>
            <w:r w:rsidRPr="0026633D">
              <w:rPr>
                <w:rFonts w:cs="Arial"/>
              </w:rPr>
              <w:t xml:space="preserve">tudents </w:t>
            </w:r>
            <w:r>
              <w:rPr>
                <w:rFonts w:cs="Arial"/>
              </w:rPr>
              <w:t>can</w:t>
            </w:r>
            <w:r w:rsidRPr="0026633D">
              <w:rPr>
                <w:rFonts w:cs="Arial"/>
              </w:rPr>
              <w:t xml:space="preserve"> play to their </w:t>
            </w:r>
            <w:r>
              <w:rPr>
                <w:rFonts w:cs="Arial"/>
              </w:rPr>
              <w:t xml:space="preserve">different </w:t>
            </w:r>
            <w:r w:rsidRPr="0026633D">
              <w:rPr>
                <w:rFonts w:cs="Arial"/>
              </w:rPr>
              <w:t>strengths</w:t>
            </w:r>
            <w:r>
              <w:rPr>
                <w:rFonts w:cs="Arial"/>
              </w:rPr>
              <w:t xml:space="preserve"> and learn skills from one another</w:t>
            </w:r>
            <w:r w:rsidRPr="0026633D">
              <w:rPr>
                <w:rFonts w:cs="Arial"/>
              </w:rPr>
              <w:t xml:space="preserve"> if </w:t>
            </w:r>
            <w:r>
              <w:rPr>
                <w:rFonts w:cs="Arial"/>
              </w:rPr>
              <w:t>they can</w:t>
            </w:r>
            <w:r w:rsidRPr="0026633D">
              <w:rPr>
                <w:rFonts w:cs="Arial"/>
              </w:rPr>
              <w:t xml:space="preserve"> u</w:t>
            </w:r>
            <w:r>
              <w:rPr>
                <w:rFonts w:cs="Arial"/>
              </w:rPr>
              <w:t>se different media to meet their learning outcomes</w:t>
            </w:r>
            <w:r w:rsidRPr="0026633D">
              <w:rPr>
                <w:rFonts w:cs="Arial"/>
              </w:rPr>
              <w:t xml:space="preserve"> </w:t>
            </w:r>
          </w:p>
        </w:tc>
        <w:tc>
          <w:tcPr>
            <w:tcW w:w="1867" w:type="pct"/>
            <w:tcBorders>
              <w:bottom w:val="single" w:sz="4" w:space="0" w:color="auto"/>
            </w:tcBorders>
          </w:tcPr>
          <w:p w14:paraId="1EDBE7ED" w14:textId="77777777" w:rsidR="003D6CD3" w:rsidRDefault="00FF24DA" w:rsidP="00484BA2">
            <w:pPr>
              <w:spacing w:after="120"/>
              <w:rPr>
                <w:rFonts w:cs="Arial"/>
                <w:iCs/>
              </w:rPr>
            </w:pPr>
            <w:r>
              <w:rPr>
                <w:rFonts w:cs="Arial"/>
                <w:iCs/>
              </w:rPr>
              <w:t>There are many ways you might be asked to showcase what you can do. Don’t be afraid to try new things: writing a web page or blog post, creating</w:t>
            </w:r>
            <w:r w:rsidRPr="0026633D">
              <w:rPr>
                <w:rFonts w:cs="Arial"/>
                <w:iCs/>
              </w:rPr>
              <w:t xml:space="preserve"> a short video or animation, or </w:t>
            </w:r>
            <w:r>
              <w:rPr>
                <w:rFonts w:cs="Arial"/>
                <w:iCs/>
              </w:rPr>
              <w:t>designing</w:t>
            </w:r>
            <w:r w:rsidRPr="0026633D">
              <w:rPr>
                <w:rFonts w:cs="Arial"/>
                <w:iCs/>
              </w:rPr>
              <w:t xml:space="preserve"> an </w:t>
            </w:r>
            <w:r>
              <w:rPr>
                <w:rFonts w:cs="Arial"/>
                <w:iCs/>
              </w:rPr>
              <w:t>app</w:t>
            </w:r>
            <w:r w:rsidRPr="0026633D">
              <w:rPr>
                <w:rFonts w:cs="Arial"/>
                <w:iCs/>
              </w:rPr>
              <w:t xml:space="preserve">. </w:t>
            </w:r>
          </w:p>
          <w:p w14:paraId="4E5679CF" w14:textId="77777777" w:rsidR="003D6CD3" w:rsidRDefault="00FF24DA" w:rsidP="00484BA2">
            <w:pPr>
              <w:spacing w:after="120"/>
              <w:rPr>
                <w:rFonts w:cs="Arial"/>
                <w:iCs/>
              </w:rPr>
            </w:pPr>
            <w:r w:rsidRPr="0026633D">
              <w:rPr>
                <w:rFonts w:cs="Arial"/>
                <w:iCs/>
              </w:rPr>
              <w:t xml:space="preserve">Try different software for </w:t>
            </w:r>
            <w:r>
              <w:rPr>
                <w:rFonts w:cs="Arial"/>
                <w:iCs/>
              </w:rPr>
              <w:t>making</w:t>
            </w:r>
            <w:r w:rsidRPr="0026633D">
              <w:rPr>
                <w:rFonts w:cs="Arial"/>
                <w:iCs/>
              </w:rPr>
              <w:t xml:space="preserve"> presentations. </w:t>
            </w:r>
          </w:p>
          <w:p w14:paraId="33706C17" w14:textId="77777777" w:rsidR="00484BA2" w:rsidRDefault="00FF24DA" w:rsidP="00484BA2">
            <w:pPr>
              <w:spacing w:after="120"/>
              <w:rPr>
                <w:rFonts w:cs="Arial"/>
                <w:iCs/>
              </w:rPr>
            </w:pPr>
            <w:r w:rsidRPr="0026633D">
              <w:rPr>
                <w:rFonts w:cs="Arial"/>
                <w:iCs/>
              </w:rPr>
              <w:t xml:space="preserve">Look out for opportunities to develop and </w:t>
            </w:r>
            <w:r>
              <w:rPr>
                <w:rFonts w:cs="Arial"/>
                <w:iCs/>
              </w:rPr>
              <w:t>show off</w:t>
            </w:r>
            <w:r w:rsidRPr="0026633D">
              <w:rPr>
                <w:rFonts w:cs="Arial"/>
                <w:iCs/>
              </w:rPr>
              <w:t xml:space="preserve"> your creativity in the tasks you are set.</w:t>
            </w:r>
            <w:r>
              <w:rPr>
                <w:rFonts w:cs="Arial"/>
                <w:iCs/>
              </w:rPr>
              <w:t xml:space="preserve"> </w:t>
            </w:r>
          </w:p>
          <w:p w14:paraId="4FD0B6F5" w14:textId="3F7981AC" w:rsidR="00FF24DA" w:rsidRDefault="00FF24DA" w:rsidP="00484BA2">
            <w:pPr>
              <w:spacing w:after="120"/>
              <w:rPr>
                <w:rFonts w:cs="Arial"/>
                <w:iCs/>
              </w:rPr>
            </w:pPr>
            <w:r>
              <w:rPr>
                <w:rFonts w:cs="Arial"/>
                <w:iCs/>
              </w:rPr>
              <w:t>These are all useful skills for work.</w:t>
            </w:r>
          </w:p>
        </w:tc>
      </w:tr>
      <w:tr w:rsidR="00FF24DA" w14:paraId="3CE821AF" w14:textId="77777777" w:rsidTr="0053333D">
        <w:tc>
          <w:tcPr>
            <w:tcW w:w="1265" w:type="pct"/>
            <w:tcBorders>
              <w:bottom w:val="single" w:sz="4" w:space="0" w:color="auto"/>
            </w:tcBorders>
          </w:tcPr>
          <w:p w14:paraId="4F039495" w14:textId="66532AF2" w:rsidR="00475861" w:rsidRPr="008F356F" w:rsidRDefault="00B60CFC" w:rsidP="00484BA2">
            <w:pPr>
              <w:pStyle w:val="Jisctablenormal"/>
              <w:spacing w:after="120"/>
              <w:rPr>
                <w:rFonts w:cs="Arial"/>
              </w:rPr>
            </w:pPr>
            <w:r w:rsidRPr="00581207">
              <w:rPr>
                <w:rFonts w:cs="Arial"/>
              </w:rPr>
              <w:t>Nearly a third of</w:t>
            </w:r>
            <w:r w:rsidR="0035379F" w:rsidRPr="00581207">
              <w:rPr>
                <w:rFonts w:cs="Arial"/>
              </w:rPr>
              <w:t xml:space="preserve"> students </w:t>
            </w:r>
            <w:r w:rsidR="0035379F" w:rsidRPr="00581207">
              <w:rPr>
                <w:rFonts w:cs="Arial"/>
                <w:b/>
                <w:bCs/>
              </w:rPr>
              <w:t>never work online</w:t>
            </w:r>
            <w:r w:rsidR="0035379F" w:rsidRPr="00581207">
              <w:rPr>
                <w:rFonts w:cs="Arial"/>
              </w:rPr>
              <w:t xml:space="preserve"> with others as part of their course</w:t>
            </w:r>
            <w:r w:rsidR="00475861" w:rsidRPr="00581207">
              <w:rPr>
                <w:rFonts w:cs="Arial"/>
              </w:rPr>
              <w:t xml:space="preserve">. Many jobs </w:t>
            </w:r>
            <w:r w:rsidR="0035163C" w:rsidRPr="00581207">
              <w:rPr>
                <w:rFonts w:cs="Arial"/>
              </w:rPr>
              <w:t xml:space="preserve">involve collaborative work in digital spaces for </w:t>
            </w:r>
            <w:r w:rsidR="00B47E46" w:rsidRPr="00581207">
              <w:rPr>
                <w:rFonts w:cs="Arial"/>
              </w:rPr>
              <w:t xml:space="preserve">activities like </w:t>
            </w:r>
            <w:r w:rsidR="0035163C" w:rsidRPr="00581207">
              <w:rPr>
                <w:rFonts w:cs="Arial"/>
              </w:rPr>
              <w:t>group work, focused discussions, collaborative writing or peer review</w:t>
            </w:r>
            <w:r w:rsidR="00B47E46" w:rsidRPr="00581207">
              <w:rPr>
                <w:rFonts w:cs="Arial"/>
              </w:rPr>
              <w:t>. B</w:t>
            </w:r>
            <w:r w:rsidR="005963FF" w:rsidRPr="00581207">
              <w:rPr>
                <w:rFonts w:cs="Arial"/>
              </w:rPr>
              <w:t>eing able to communicate online is a valuable skill to have.</w:t>
            </w:r>
            <w:r w:rsidR="005168E0" w:rsidRPr="00581207">
              <w:rPr>
                <w:rFonts w:cs="Arial"/>
              </w:rPr>
              <w:t xml:space="preserve"> </w:t>
            </w:r>
          </w:p>
        </w:tc>
        <w:tc>
          <w:tcPr>
            <w:tcW w:w="1867" w:type="pct"/>
            <w:tcBorders>
              <w:bottom w:val="single" w:sz="4" w:space="0" w:color="auto"/>
            </w:tcBorders>
          </w:tcPr>
          <w:p w14:paraId="1B6A9627" w14:textId="77777777" w:rsidR="00275C0B" w:rsidRPr="00581207" w:rsidRDefault="00FF24DA" w:rsidP="00275C0B">
            <w:pPr>
              <w:pStyle w:val="Jisctablenormal"/>
              <w:numPr>
                <w:ilvl w:val="0"/>
                <w:numId w:val="20"/>
              </w:numPr>
              <w:spacing w:after="120"/>
              <w:ind w:left="333" w:hanging="333"/>
              <w:rPr>
                <w:rFonts w:cs="Arial"/>
              </w:rPr>
            </w:pPr>
            <w:r w:rsidRPr="00581207">
              <w:rPr>
                <w:rFonts w:cs="Arial"/>
              </w:rPr>
              <w:t>Consider why group work might be valuable to your students and how it could be included</w:t>
            </w:r>
            <w:r w:rsidR="00275C0B" w:rsidRPr="00581207">
              <w:rPr>
                <w:rFonts w:cs="Arial"/>
              </w:rPr>
              <w:t xml:space="preserve"> </w:t>
            </w:r>
          </w:p>
          <w:p w14:paraId="225E666E" w14:textId="47E6484E" w:rsidR="00484BA2" w:rsidRPr="00581207" w:rsidRDefault="00275C0B" w:rsidP="00275C0B">
            <w:pPr>
              <w:pStyle w:val="Jisctablenormal"/>
              <w:numPr>
                <w:ilvl w:val="0"/>
                <w:numId w:val="20"/>
              </w:numPr>
              <w:spacing w:after="120"/>
              <w:ind w:left="333" w:hanging="333"/>
              <w:rPr>
                <w:rFonts w:cs="Arial"/>
              </w:rPr>
            </w:pPr>
            <w:r w:rsidRPr="00581207">
              <w:rPr>
                <w:rFonts w:cs="Arial"/>
              </w:rPr>
              <w:t>Look into whether students could collaborate on a project with students in other colleges, or with people working in their subject area</w:t>
            </w:r>
          </w:p>
          <w:p w14:paraId="14A8DC3D" w14:textId="52E8D5AD" w:rsidR="00FF24DA" w:rsidRPr="00581207" w:rsidRDefault="00FF24DA" w:rsidP="00484BA2">
            <w:pPr>
              <w:pStyle w:val="Jisctablenormal"/>
              <w:numPr>
                <w:ilvl w:val="0"/>
                <w:numId w:val="20"/>
              </w:numPr>
              <w:spacing w:after="120"/>
              <w:ind w:left="333" w:hanging="333"/>
              <w:rPr>
                <w:rFonts w:cs="Arial"/>
              </w:rPr>
            </w:pPr>
            <w:r w:rsidRPr="00581207">
              <w:rPr>
                <w:rFonts w:cs="Arial"/>
              </w:rPr>
              <w:t>VLE functions can often support different kinds of group activity and extend conversations beyond the classroom</w:t>
            </w:r>
          </w:p>
          <w:p w14:paraId="7A8C0DC5" w14:textId="21702028" w:rsidR="00940999" w:rsidRPr="00581207" w:rsidRDefault="00D134BB" w:rsidP="00D134BB">
            <w:pPr>
              <w:pStyle w:val="Jisctablenormal"/>
              <w:numPr>
                <w:ilvl w:val="0"/>
                <w:numId w:val="20"/>
              </w:numPr>
              <w:spacing w:after="120"/>
              <w:ind w:left="333" w:hanging="333"/>
              <w:rPr>
                <w:rFonts w:cs="Arial"/>
              </w:rPr>
            </w:pPr>
            <w:r w:rsidRPr="00581207">
              <w:rPr>
                <w:rFonts w:cs="Arial"/>
              </w:rPr>
              <w:t xml:space="preserve">Some people find it harder than others to feel connected through digital media. </w:t>
            </w:r>
            <w:r w:rsidR="00940999" w:rsidRPr="00581207">
              <w:rPr>
                <w:rFonts w:cs="Arial"/>
              </w:rPr>
              <w:t xml:space="preserve">Make sure new students have opportunities to work together, form connections as a cohort, and meet their lecturers </w:t>
            </w:r>
          </w:p>
          <w:p w14:paraId="57680885" w14:textId="0B894CF4" w:rsidR="00025EE4" w:rsidRPr="00581207" w:rsidRDefault="00025EE4" w:rsidP="00940999">
            <w:pPr>
              <w:pStyle w:val="Jisctablenormal"/>
              <w:numPr>
                <w:ilvl w:val="0"/>
                <w:numId w:val="20"/>
              </w:numPr>
              <w:spacing w:after="120"/>
              <w:ind w:left="333" w:hanging="333"/>
              <w:rPr>
                <w:rFonts w:cs="Arial"/>
              </w:rPr>
            </w:pPr>
            <w:r w:rsidRPr="00581207">
              <w:rPr>
                <w:rFonts w:cs="Arial"/>
                <w:iCs/>
              </w:rPr>
              <w:t>Many people find it easier to make a good connection face-to-face and only then to connect digitally (</w:t>
            </w:r>
            <w:proofErr w:type="spellStart"/>
            <w:r w:rsidRPr="00581207">
              <w:rPr>
                <w:rFonts w:cs="Arial"/>
                <w:iCs/>
              </w:rPr>
              <w:t>eg</w:t>
            </w:r>
            <w:proofErr w:type="spellEnd"/>
            <w:r w:rsidRPr="00581207">
              <w:rPr>
                <w:rFonts w:cs="Arial"/>
                <w:iCs/>
              </w:rPr>
              <w:t xml:space="preserve"> by email or discussion forum) </w:t>
            </w:r>
          </w:p>
        </w:tc>
        <w:tc>
          <w:tcPr>
            <w:tcW w:w="1867" w:type="pct"/>
            <w:tcBorders>
              <w:bottom w:val="single" w:sz="4" w:space="0" w:color="auto"/>
            </w:tcBorders>
          </w:tcPr>
          <w:p w14:paraId="36D117F5" w14:textId="7593EAC5" w:rsidR="00FF24DA" w:rsidRPr="00581207" w:rsidRDefault="00FF24DA" w:rsidP="00484BA2">
            <w:pPr>
              <w:spacing w:after="120"/>
              <w:rPr>
                <w:rFonts w:cs="Arial"/>
              </w:rPr>
            </w:pPr>
            <w:r w:rsidRPr="00581207">
              <w:rPr>
                <w:rFonts w:cs="Arial"/>
              </w:rPr>
              <w:t xml:space="preserve">Embrace the opportunity to work in groups – it is part of the modern workplace. </w:t>
            </w:r>
          </w:p>
          <w:p w14:paraId="4D1BC1D7" w14:textId="0E90E09B" w:rsidR="00FF24DA" w:rsidRDefault="00FF24DA" w:rsidP="00484BA2">
            <w:pPr>
              <w:spacing w:after="120"/>
              <w:rPr>
                <w:rFonts w:cs="Arial"/>
                <w:iCs/>
              </w:rPr>
            </w:pPr>
            <w:r w:rsidRPr="00242F54">
              <w:rPr>
                <w:rFonts w:cs="Arial"/>
                <w:i/>
              </w:rPr>
              <w:t>Include here any information about group work and group assessments on the course.</w:t>
            </w:r>
          </w:p>
        </w:tc>
      </w:tr>
      <w:tr w:rsidR="00FF24DA" w14:paraId="3BB2458D" w14:textId="77777777" w:rsidTr="0053333D">
        <w:tc>
          <w:tcPr>
            <w:tcW w:w="1265" w:type="pct"/>
            <w:tcBorders>
              <w:bottom w:val="single" w:sz="4" w:space="0" w:color="auto"/>
            </w:tcBorders>
          </w:tcPr>
          <w:p w14:paraId="184A90B2" w14:textId="3A321198" w:rsidR="00FF24DA" w:rsidRDefault="00FF24DA" w:rsidP="00484BA2">
            <w:pPr>
              <w:pStyle w:val="Jisctablenormal"/>
              <w:spacing w:after="120"/>
              <w:rPr>
                <w:rFonts w:cs="Arial"/>
              </w:rPr>
            </w:pPr>
            <w:r w:rsidRPr="0026633D">
              <w:rPr>
                <w:rFonts w:cs="Arial"/>
              </w:rPr>
              <w:t xml:space="preserve">Not all students get the chance to </w:t>
            </w:r>
            <w:r w:rsidRPr="0026633D">
              <w:rPr>
                <w:rFonts w:cs="Arial"/>
                <w:b/>
              </w:rPr>
              <w:t>create a digital record or e-portfolio</w:t>
            </w:r>
            <w:r w:rsidRPr="0026633D">
              <w:rPr>
                <w:rFonts w:cs="Arial"/>
              </w:rPr>
              <w:t xml:space="preserve"> of their work, </w:t>
            </w:r>
            <w:r w:rsidR="0073399D">
              <w:rPr>
                <w:rFonts w:cs="Arial"/>
              </w:rPr>
              <w:t>these can be helpful in showcasing achievements</w:t>
            </w:r>
            <w:r w:rsidR="00261999">
              <w:rPr>
                <w:rFonts w:cs="Arial"/>
              </w:rPr>
              <w:t xml:space="preserve"> to future employers</w:t>
            </w:r>
          </w:p>
        </w:tc>
        <w:tc>
          <w:tcPr>
            <w:tcW w:w="1867" w:type="pct"/>
            <w:tcBorders>
              <w:bottom w:val="single" w:sz="4" w:space="0" w:color="auto"/>
            </w:tcBorders>
          </w:tcPr>
          <w:p w14:paraId="45F10A5D" w14:textId="7DDD9B2E" w:rsidR="001839CB" w:rsidRDefault="00FF24DA" w:rsidP="00484BA2">
            <w:pPr>
              <w:pStyle w:val="Jisctablenormal"/>
              <w:numPr>
                <w:ilvl w:val="0"/>
                <w:numId w:val="20"/>
              </w:numPr>
              <w:spacing w:after="120"/>
              <w:ind w:left="333" w:hanging="333"/>
              <w:rPr>
                <w:rFonts w:cs="Arial"/>
              </w:rPr>
            </w:pPr>
            <w:r w:rsidRPr="0026633D">
              <w:rPr>
                <w:rFonts w:cs="Arial"/>
              </w:rPr>
              <w:t xml:space="preserve">Find out whether the </w:t>
            </w:r>
            <w:r>
              <w:rPr>
                <w:rFonts w:cs="Arial"/>
              </w:rPr>
              <w:t>college</w:t>
            </w:r>
            <w:r w:rsidRPr="0026633D">
              <w:rPr>
                <w:rFonts w:cs="Arial"/>
              </w:rPr>
              <w:t xml:space="preserve"> supports an e-portfolio, </w:t>
            </w:r>
            <w:r>
              <w:rPr>
                <w:rFonts w:cs="Arial"/>
              </w:rPr>
              <w:t xml:space="preserve">and </w:t>
            </w:r>
            <w:r w:rsidRPr="0026633D">
              <w:rPr>
                <w:rFonts w:cs="Arial"/>
              </w:rPr>
              <w:t>how different course teams are using it with their students</w:t>
            </w:r>
            <w:r w:rsidR="001839CB">
              <w:rPr>
                <w:rFonts w:cs="Arial"/>
              </w:rPr>
              <w:t xml:space="preserve">. </w:t>
            </w:r>
            <w:r>
              <w:rPr>
                <w:rFonts w:cs="Arial"/>
              </w:rPr>
              <w:t xml:space="preserve">Alternatives might be a digital learning record, online </w:t>
            </w:r>
            <w:r w:rsidR="001839CB">
              <w:rPr>
                <w:rFonts w:cs="Arial"/>
              </w:rPr>
              <w:t>curriculum vitae (</w:t>
            </w:r>
            <w:r>
              <w:rPr>
                <w:rFonts w:cs="Arial"/>
              </w:rPr>
              <w:t>CV</w:t>
            </w:r>
            <w:r w:rsidR="001839CB">
              <w:rPr>
                <w:rFonts w:cs="Arial"/>
              </w:rPr>
              <w:t>)</w:t>
            </w:r>
            <w:r>
              <w:rPr>
                <w:rFonts w:cs="Arial"/>
              </w:rPr>
              <w:t xml:space="preserve"> or access to a professional network such as </w:t>
            </w:r>
            <w:r w:rsidR="001839CB">
              <w:rPr>
                <w:rFonts w:cs="Arial"/>
              </w:rPr>
              <w:t>L</w:t>
            </w:r>
            <w:r>
              <w:rPr>
                <w:rFonts w:cs="Arial"/>
              </w:rPr>
              <w:t>inked</w:t>
            </w:r>
            <w:r w:rsidR="001839CB">
              <w:rPr>
                <w:rFonts w:cs="Arial"/>
              </w:rPr>
              <w:t>I</w:t>
            </w:r>
            <w:r>
              <w:rPr>
                <w:rFonts w:cs="Arial"/>
              </w:rPr>
              <w:t xml:space="preserve">n </w:t>
            </w:r>
          </w:p>
          <w:p w14:paraId="7F9DB814" w14:textId="2D528503" w:rsidR="00FF24DA" w:rsidRDefault="00FF24DA" w:rsidP="00484BA2">
            <w:pPr>
              <w:pStyle w:val="Jisctablenormal"/>
              <w:numPr>
                <w:ilvl w:val="0"/>
                <w:numId w:val="20"/>
              </w:numPr>
              <w:spacing w:after="120"/>
              <w:ind w:left="333" w:hanging="333"/>
              <w:rPr>
                <w:rFonts w:cs="Arial"/>
              </w:rPr>
            </w:pPr>
            <w:r>
              <w:rPr>
                <w:rFonts w:cs="Arial"/>
              </w:rPr>
              <w:t>Work with your employability team to find examples of good practice</w:t>
            </w:r>
          </w:p>
        </w:tc>
        <w:tc>
          <w:tcPr>
            <w:tcW w:w="1867" w:type="pct"/>
            <w:tcBorders>
              <w:bottom w:val="single" w:sz="4" w:space="0" w:color="auto"/>
            </w:tcBorders>
          </w:tcPr>
          <w:p w14:paraId="26822A6B" w14:textId="3AF6150C" w:rsidR="00FF24DA" w:rsidRDefault="00FF24DA" w:rsidP="00484BA2">
            <w:pPr>
              <w:spacing w:after="120"/>
              <w:rPr>
                <w:rFonts w:cs="Arial"/>
              </w:rPr>
            </w:pPr>
            <w:r w:rsidRPr="0026633D">
              <w:rPr>
                <w:rFonts w:cs="Arial"/>
              </w:rPr>
              <w:t xml:space="preserve">Ask your tutor if you can present your work in </w:t>
            </w:r>
            <w:r>
              <w:rPr>
                <w:rFonts w:cs="Arial"/>
              </w:rPr>
              <w:t>ways</w:t>
            </w:r>
            <w:r w:rsidRPr="0026633D">
              <w:rPr>
                <w:rFonts w:cs="Arial"/>
              </w:rPr>
              <w:t xml:space="preserve"> that can be </w:t>
            </w:r>
            <w:r>
              <w:rPr>
                <w:rFonts w:cs="Arial"/>
              </w:rPr>
              <w:t xml:space="preserve">shown or shared outside of </w:t>
            </w:r>
            <w:r w:rsidR="001839CB">
              <w:rPr>
                <w:rFonts w:cs="Arial"/>
              </w:rPr>
              <w:t xml:space="preserve">your </w:t>
            </w:r>
            <w:r>
              <w:rPr>
                <w:rFonts w:cs="Arial"/>
              </w:rPr>
              <w:t>college</w:t>
            </w:r>
            <w:r w:rsidRPr="0026633D">
              <w:rPr>
                <w:rFonts w:cs="Arial"/>
              </w:rPr>
              <w:t xml:space="preserve"> or exported to your own social media</w:t>
            </w:r>
            <w:r>
              <w:rPr>
                <w:rFonts w:cs="Arial"/>
              </w:rPr>
              <w:t>. That way you will have more than a grade to show for the work you have put in.</w:t>
            </w:r>
          </w:p>
          <w:p w14:paraId="60ABD90A" w14:textId="6AA20C22" w:rsidR="00FF24DA" w:rsidRPr="0026633D" w:rsidRDefault="00FF24DA" w:rsidP="00484BA2">
            <w:pPr>
              <w:spacing w:after="120"/>
              <w:rPr>
                <w:rFonts w:cs="Arial"/>
              </w:rPr>
            </w:pPr>
            <w:r w:rsidRPr="00B34359">
              <w:rPr>
                <w:rFonts w:cs="Arial"/>
                <w:i/>
              </w:rPr>
              <w:t>Include here information on any e-portfolios, CVs or student web pages that are provided by the college.</w:t>
            </w:r>
          </w:p>
        </w:tc>
      </w:tr>
      <w:tr w:rsidR="00FF24DA" w14:paraId="77818B4C" w14:textId="77777777" w:rsidTr="0053333D">
        <w:tc>
          <w:tcPr>
            <w:tcW w:w="1265" w:type="pct"/>
            <w:tcBorders>
              <w:bottom w:val="single" w:sz="4" w:space="0" w:color="auto"/>
            </w:tcBorders>
          </w:tcPr>
          <w:p w14:paraId="6F259040" w14:textId="32E61480" w:rsidR="00FF24DA" w:rsidRPr="0026633D" w:rsidRDefault="00FF24DA" w:rsidP="00484BA2">
            <w:pPr>
              <w:pStyle w:val="Jisctablenormal"/>
              <w:spacing w:after="120"/>
              <w:rPr>
                <w:rFonts w:cs="Arial"/>
              </w:rPr>
            </w:pPr>
            <w:r w:rsidRPr="0026633D">
              <w:rPr>
                <w:rFonts w:cs="Arial"/>
              </w:rPr>
              <w:t xml:space="preserve">It is increasingly common for </w:t>
            </w:r>
            <w:r w:rsidRPr="0026633D">
              <w:rPr>
                <w:rFonts w:cs="Arial"/>
                <w:b/>
              </w:rPr>
              <w:t>polling and quizzing</w:t>
            </w:r>
            <w:r w:rsidRPr="0026633D">
              <w:rPr>
                <w:rFonts w:cs="Arial"/>
              </w:rPr>
              <w:t xml:space="preserve"> to be used in classes, either with special ‘clickers’ or with students’ </w:t>
            </w:r>
            <w:r w:rsidRPr="0026633D">
              <w:rPr>
                <w:rFonts w:cs="Arial"/>
              </w:rPr>
              <w:lastRenderedPageBreak/>
              <w:t>own devices.</w:t>
            </w:r>
            <w:r>
              <w:rPr>
                <w:rFonts w:cs="Arial"/>
              </w:rPr>
              <w:t xml:space="preserve"> Students really </w:t>
            </w:r>
            <w:r w:rsidR="008F395F">
              <w:rPr>
                <w:rFonts w:cs="Arial"/>
              </w:rPr>
              <w:t>enjoy</w:t>
            </w:r>
            <w:r>
              <w:rPr>
                <w:rFonts w:cs="Arial"/>
              </w:rPr>
              <w:t xml:space="preserve"> this approach</w:t>
            </w:r>
          </w:p>
        </w:tc>
        <w:tc>
          <w:tcPr>
            <w:tcW w:w="1867" w:type="pct"/>
            <w:tcBorders>
              <w:bottom w:val="single" w:sz="4" w:space="0" w:color="auto"/>
            </w:tcBorders>
          </w:tcPr>
          <w:p w14:paraId="333B7D0A" w14:textId="7C4DA403" w:rsidR="001839CB" w:rsidRDefault="00FF24DA" w:rsidP="00484BA2">
            <w:pPr>
              <w:pStyle w:val="Jisctablenormal"/>
              <w:numPr>
                <w:ilvl w:val="0"/>
                <w:numId w:val="20"/>
              </w:numPr>
              <w:spacing w:after="120"/>
              <w:ind w:left="333" w:hanging="333"/>
              <w:rPr>
                <w:rFonts w:cs="Arial"/>
              </w:rPr>
            </w:pPr>
            <w:r>
              <w:rPr>
                <w:rFonts w:cs="Arial"/>
              </w:rPr>
              <w:lastRenderedPageBreak/>
              <w:t xml:space="preserve">Find out what systems are in use and how teachers are using them </w:t>
            </w:r>
            <w:r w:rsidRPr="0026633D">
              <w:rPr>
                <w:rFonts w:cs="Arial"/>
              </w:rPr>
              <w:t xml:space="preserve">– to check students’ understanding before and/or after a class; to teach adaptively; to engage </w:t>
            </w:r>
            <w:r w:rsidRPr="0026633D">
              <w:rPr>
                <w:rFonts w:cs="Arial"/>
              </w:rPr>
              <w:lastRenderedPageBreak/>
              <w:t xml:space="preserve">students; to explore a range of different views; as a way of structuring buzz groups (groups can vote on a solution to a problem) </w:t>
            </w:r>
          </w:p>
          <w:p w14:paraId="0F1BE030" w14:textId="54D65D73" w:rsidR="00FF24DA" w:rsidRPr="0026633D" w:rsidRDefault="00FF24DA" w:rsidP="00484BA2">
            <w:pPr>
              <w:pStyle w:val="Jisctablenormal"/>
              <w:numPr>
                <w:ilvl w:val="0"/>
                <w:numId w:val="20"/>
              </w:numPr>
              <w:spacing w:after="120"/>
              <w:ind w:left="333" w:hanging="333"/>
              <w:rPr>
                <w:rFonts w:cs="Arial"/>
              </w:rPr>
            </w:pPr>
            <w:r>
              <w:rPr>
                <w:rFonts w:cs="Arial"/>
              </w:rPr>
              <w:t>Some teachers set</w:t>
            </w:r>
            <w:r w:rsidRPr="0026633D">
              <w:rPr>
                <w:rFonts w:cs="Arial"/>
              </w:rPr>
              <w:t xml:space="preserve"> live</w:t>
            </w:r>
            <w:r>
              <w:rPr>
                <w:rFonts w:cs="Arial"/>
              </w:rPr>
              <w:t xml:space="preserve"> internet tasks and then poll</w:t>
            </w:r>
            <w:r w:rsidRPr="0026633D">
              <w:rPr>
                <w:rFonts w:cs="Arial"/>
              </w:rPr>
              <w:t xml:space="preserve"> </w:t>
            </w:r>
            <w:r>
              <w:rPr>
                <w:rFonts w:cs="Arial"/>
              </w:rPr>
              <w:t xml:space="preserve">students </w:t>
            </w:r>
            <w:r w:rsidRPr="0026633D">
              <w:rPr>
                <w:rFonts w:cs="Arial"/>
              </w:rPr>
              <w:t>on the results</w:t>
            </w:r>
          </w:p>
        </w:tc>
        <w:tc>
          <w:tcPr>
            <w:tcW w:w="1867" w:type="pct"/>
            <w:tcBorders>
              <w:bottom w:val="single" w:sz="4" w:space="0" w:color="auto"/>
            </w:tcBorders>
          </w:tcPr>
          <w:p w14:paraId="3B87A014" w14:textId="77777777" w:rsidR="00FF24DA" w:rsidRDefault="00FF24DA" w:rsidP="00484BA2">
            <w:pPr>
              <w:spacing w:after="120"/>
              <w:rPr>
                <w:rFonts w:cs="Arial"/>
              </w:rPr>
            </w:pPr>
            <w:r w:rsidRPr="0026633D">
              <w:rPr>
                <w:rFonts w:cs="Arial"/>
              </w:rPr>
              <w:lastRenderedPageBreak/>
              <w:t xml:space="preserve">Polling responses are anonymous and can’t be used for assessment, so you don’t need worry about getting things wrong. Different lecturers might use them in different ways – </w:t>
            </w:r>
            <w:r w:rsidRPr="0026633D">
              <w:rPr>
                <w:rFonts w:cs="Arial"/>
              </w:rPr>
              <w:lastRenderedPageBreak/>
              <w:t xml:space="preserve">to check your understanding, find out your views, or encourage discussion. </w:t>
            </w:r>
          </w:p>
          <w:p w14:paraId="3B744B82" w14:textId="6A000859" w:rsidR="00FF24DA" w:rsidRPr="001A390D" w:rsidRDefault="00FF24DA" w:rsidP="00484BA2">
            <w:pPr>
              <w:spacing w:after="120"/>
              <w:rPr>
                <w:rFonts w:cs="Arial"/>
                <w:i/>
              </w:rPr>
            </w:pPr>
            <w:r w:rsidRPr="009E3BDB">
              <w:rPr>
                <w:rFonts w:cs="Arial"/>
                <w:i/>
              </w:rPr>
              <w:t>Include here any information about how polling is used at the college.</w:t>
            </w:r>
          </w:p>
        </w:tc>
      </w:tr>
      <w:tr w:rsidR="00FF24DA" w14:paraId="365BCF2A" w14:textId="77777777" w:rsidTr="0053333D">
        <w:tc>
          <w:tcPr>
            <w:tcW w:w="1265" w:type="pct"/>
            <w:tcBorders>
              <w:bottom w:val="single" w:sz="4" w:space="0" w:color="auto"/>
            </w:tcBorders>
          </w:tcPr>
          <w:p w14:paraId="24CF640C" w14:textId="014B858C" w:rsidR="00FF24DA" w:rsidRDefault="00FF24DA" w:rsidP="00F1074A">
            <w:pPr>
              <w:pStyle w:val="Jisctablenormal"/>
              <w:spacing w:after="60"/>
              <w:rPr>
                <w:rFonts w:cs="Arial"/>
              </w:rPr>
            </w:pPr>
            <w:r w:rsidRPr="0026633D">
              <w:rPr>
                <w:rFonts w:cs="Arial"/>
              </w:rPr>
              <w:lastRenderedPageBreak/>
              <w:t xml:space="preserve">We asked students what </w:t>
            </w:r>
            <w:r w:rsidRPr="0026633D">
              <w:rPr>
                <w:rFonts w:cs="Arial"/>
                <w:b/>
              </w:rPr>
              <w:t>other activities</w:t>
            </w:r>
            <w:r w:rsidRPr="0026633D">
              <w:rPr>
                <w:rFonts w:cs="Arial"/>
              </w:rPr>
              <w:t xml:space="preserve"> they found </w:t>
            </w:r>
            <w:proofErr w:type="gramStart"/>
            <w:r w:rsidRPr="0026633D">
              <w:rPr>
                <w:rFonts w:cs="Arial"/>
              </w:rPr>
              <w:t>really useful</w:t>
            </w:r>
            <w:proofErr w:type="gramEnd"/>
            <w:r w:rsidRPr="0026633D">
              <w:rPr>
                <w:rFonts w:cs="Arial"/>
              </w:rPr>
              <w:t xml:space="preserve"> for learning</w:t>
            </w:r>
            <w:r>
              <w:rPr>
                <w:rFonts w:cs="Arial"/>
              </w:rPr>
              <w:t>. They talked about designing (</w:t>
            </w:r>
            <w:proofErr w:type="spellStart"/>
            <w:r>
              <w:rPr>
                <w:rFonts w:cs="Arial"/>
              </w:rPr>
              <w:t>eg</w:t>
            </w:r>
            <w:proofErr w:type="spellEnd"/>
            <w:r>
              <w:rPr>
                <w:rFonts w:cs="Arial"/>
              </w:rPr>
              <w:t xml:space="preserve"> with Adobe tools), testing themselves with quizzes, playing games and live internet searches.</w:t>
            </w:r>
            <w:r w:rsidRPr="0026633D">
              <w:rPr>
                <w:rFonts w:cs="Arial"/>
              </w:rPr>
              <w:t xml:space="preserve"> </w:t>
            </w:r>
            <w:r w:rsidR="00A540C2">
              <w:rPr>
                <w:rFonts w:cs="Arial"/>
              </w:rPr>
              <w:t>Examples</w:t>
            </w:r>
            <w:r w:rsidR="00A72E69">
              <w:rPr>
                <w:rFonts w:cs="Arial"/>
              </w:rPr>
              <w:t xml:space="preserve"> students cited include</w:t>
            </w:r>
            <w:r w:rsidR="00A540C2">
              <w:rPr>
                <w:rFonts w:cs="Arial"/>
              </w:rPr>
              <w:t>:</w:t>
            </w:r>
          </w:p>
          <w:p w14:paraId="3C8A8707" w14:textId="3D5EF89B" w:rsidR="00A540C2" w:rsidRPr="00311B43" w:rsidRDefault="00A540C2" w:rsidP="00F1074A">
            <w:pPr>
              <w:pStyle w:val="Jisctablenormal"/>
              <w:spacing w:after="60"/>
              <w:rPr>
                <w:rFonts w:cs="Arial"/>
                <w:i/>
                <w:color w:val="FF0000"/>
              </w:rPr>
            </w:pPr>
            <w:r w:rsidRPr="00311B43">
              <w:rPr>
                <w:rFonts w:cs="Arial"/>
                <w:i/>
                <w:color w:val="FF0000"/>
              </w:rPr>
              <w:t>“Using Sway makes creating a digital portfol</w:t>
            </w:r>
            <w:r w:rsidR="00311B43">
              <w:rPr>
                <w:rFonts w:cs="Arial"/>
                <w:i/>
                <w:color w:val="FF0000"/>
              </w:rPr>
              <w:t>i</w:t>
            </w:r>
            <w:r w:rsidRPr="00311B43">
              <w:rPr>
                <w:rFonts w:cs="Arial"/>
                <w:i/>
                <w:color w:val="FF0000"/>
              </w:rPr>
              <w:t>o simple and effective.”</w:t>
            </w:r>
          </w:p>
          <w:p w14:paraId="56B0A939" w14:textId="4DC16930" w:rsidR="00A540C2" w:rsidRPr="00311B43" w:rsidRDefault="00217291" w:rsidP="00F1074A">
            <w:pPr>
              <w:pStyle w:val="Jisctablenormal"/>
              <w:spacing w:after="60"/>
              <w:rPr>
                <w:rFonts w:cs="Arial"/>
                <w:i/>
                <w:color w:val="FF0000"/>
              </w:rPr>
            </w:pPr>
            <w:r w:rsidRPr="00311B43">
              <w:rPr>
                <w:rFonts w:cs="Arial"/>
                <w:i/>
                <w:color w:val="FF0000"/>
              </w:rPr>
              <w:t>“Watching historical archive footage and documentaries or reading the news in business classes enables us to be really up to date in discussion, to the minute!”</w:t>
            </w:r>
          </w:p>
          <w:p w14:paraId="4CFFF4EC" w14:textId="025AB16D" w:rsidR="00A540C2" w:rsidRPr="0026633D" w:rsidRDefault="00217291" w:rsidP="00F1074A">
            <w:pPr>
              <w:pStyle w:val="Jisctablenormal"/>
              <w:spacing w:after="60"/>
              <w:rPr>
                <w:rFonts w:cs="Arial"/>
              </w:rPr>
            </w:pPr>
            <w:r w:rsidRPr="00311B43">
              <w:rPr>
                <w:rFonts w:cs="Arial"/>
                <w:i/>
                <w:color w:val="FF0000"/>
              </w:rPr>
              <w:t>“</w:t>
            </w:r>
            <w:r w:rsidR="00802894" w:rsidRPr="00311B43">
              <w:rPr>
                <w:rFonts w:cs="Arial"/>
                <w:i/>
                <w:color w:val="FF0000"/>
              </w:rPr>
              <w:t xml:space="preserve">Online quizzes like </w:t>
            </w:r>
            <w:r w:rsidR="00F74A41" w:rsidRPr="00311B43">
              <w:rPr>
                <w:rFonts w:cs="Arial"/>
                <w:i/>
                <w:color w:val="FF0000"/>
              </w:rPr>
              <w:t>Kahoot!</w:t>
            </w:r>
            <w:r w:rsidR="00802894" w:rsidRPr="00311B43">
              <w:rPr>
                <w:rFonts w:cs="Arial"/>
                <w:i/>
                <w:color w:val="FF0000"/>
              </w:rPr>
              <w:t xml:space="preserve"> </w:t>
            </w:r>
            <w:r w:rsidR="00F74A41" w:rsidRPr="00311B43">
              <w:rPr>
                <w:rFonts w:cs="Arial"/>
                <w:i/>
                <w:color w:val="FF0000"/>
              </w:rPr>
              <w:t xml:space="preserve">... </w:t>
            </w:r>
            <w:r w:rsidR="00802894" w:rsidRPr="00311B43">
              <w:rPr>
                <w:rFonts w:cs="Arial"/>
                <w:i/>
                <w:color w:val="FF0000"/>
              </w:rPr>
              <w:t>when used a</w:t>
            </w:r>
            <w:r w:rsidR="00F74A41" w:rsidRPr="00311B43">
              <w:rPr>
                <w:rFonts w:cs="Arial"/>
                <w:i/>
                <w:color w:val="FF0000"/>
              </w:rPr>
              <w:t>s part of a class it helps to test your knowledge in under a minute</w:t>
            </w:r>
            <w:r w:rsidR="00802894" w:rsidRPr="00311B43">
              <w:rPr>
                <w:rFonts w:cs="Arial"/>
                <w:i/>
                <w:color w:val="FF0000"/>
              </w:rPr>
              <w:t xml:space="preserve"> and shows you what you need to learn</w:t>
            </w:r>
            <w:r w:rsidR="00F74A41" w:rsidRPr="00311B43">
              <w:rPr>
                <w:rFonts w:cs="Arial"/>
                <w:i/>
                <w:color w:val="FF0000"/>
              </w:rPr>
              <w:t>.</w:t>
            </w:r>
            <w:r w:rsidR="00311B43" w:rsidRPr="00311B43">
              <w:rPr>
                <w:rFonts w:cs="Arial"/>
                <w:i/>
                <w:color w:val="FF0000"/>
              </w:rPr>
              <w:t>”</w:t>
            </w:r>
          </w:p>
        </w:tc>
        <w:tc>
          <w:tcPr>
            <w:tcW w:w="1867" w:type="pct"/>
            <w:tcBorders>
              <w:bottom w:val="single" w:sz="4" w:space="0" w:color="auto"/>
            </w:tcBorders>
          </w:tcPr>
          <w:p w14:paraId="49A11FEB" w14:textId="7CD4EF65" w:rsidR="001839CB" w:rsidRDefault="00FF24DA" w:rsidP="00F1074A">
            <w:pPr>
              <w:pStyle w:val="Jisctablenormal"/>
              <w:numPr>
                <w:ilvl w:val="0"/>
                <w:numId w:val="20"/>
              </w:numPr>
              <w:spacing w:after="60"/>
              <w:ind w:left="333" w:hanging="333"/>
              <w:rPr>
                <w:rFonts w:cs="Arial"/>
              </w:rPr>
            </w:pPr>
            <w:r w:rsidRPr="0026633D">
              <w:rPr>
                <w:rFonts w:cs="Arial"/>
              </w:rPr>
              <w:t>A varied diet of digital learning tasks keeps students motivated and allows them to explore different strengths</w:t>
            </w:r>
          </w:p>
          <w:p w14:paraId="05A95D37" w14:textId="6EF80C98" w:rsidR="00A33F0E" w:rsidRDefault="00FF24DA" w:rsidP="00F1074A">
            <w:pPr>
              <w:pStyle w:val="Jisctablenormal"/>
              <w:numPr>
                <w:ilvl w:val="0"/>
                <w:numId w:val="20"/>
              </w:numPr>
              <w:spacing w:after="60"/>
              <w:ind w:left="333" w:hanging="333"/>
              <w:rPr>
                <w:rFonts w:cs="Arial"/>
              </w:rPr>
            </w:pPr>
            <w:proofErr w:type="gramStart"/>
            <w:r>
              <w:rPr>
                <w:rFonts w:cs="Arial"/>
              </w:rPr>
              <w:t>Ideally</w:t>
            </w:r>
            <w:proofErr w:type="gramEnd"/>
            <w:r>
              <w:rPr>
                <w:rFonts w:cs="Arial"/>
              </w:rPr>
              <w:t xml:space="preserve"> they also reflect contemporary workplace practices. Consult our full report for more ideas </w:t>
            </w:r>
          </w:p>
          <w:p w14:paraId="6C251543" w14:textId="77777777" w:rsidR="00E431DF" w:rsidRDefault="00FF24DA" w:rsidP="00F1074A">
            <w:pPr>
              <w:pStyle w:val="Jisctablenormal"/>
              <w:numPr>
                <w:ilvl w:val="0"/>
                <w:numId w:val="20"/>
              </w:numPr>
              <w:spacing w:after="60"/>
              <w:ind w:left="333" w:hanging="333"/>
              <w:rPr>
                <w:rFonts w:cs="Arial"/>
              </w:rPr>
            </w:pPr>
            <w:r>
              <w:rPr>
                <w:rFonts w:cs="Arial"/>
              </w:rPr>
              <w:t>When setting new tasks, c</w:t>
            </w:r>
            <w:r w:rsidRPr="0026633D">
              <w:rPr>
                <w:rFonts w:cs="Arial"/>
              </w:rPr>
              <w:t xml:space="preserve">onsider whether digital skills will be explicitly assessed and </w:t>
            </w:r>
            <w:r w:rsidR="00A33F0E">
              <w:rPr>
                <w:rFonts w:cs="Arial"/>
              </w:rPr>
              <w:t xml:space="preserve">whether </w:t>
            </w:r>
            <w:r w:rsidRPr="0026633D">
              <w:rPr>
                <w:rFonts w:cs="Arial"/>
              </w:rPr>
              <w:t>feedback</w:t>
            </w:r>
            <w:r w:rsidR="00A33F0E">
              <w:rPr>
                <w:rFonts w:cs="Arial"/>
              </w:rPr>
              <w:t xml:space="preserve"> on these will be</w:t>
            </w:r>
            <w:r w:rsidR="00A33F0E" w:rsidRPr="0026633D">
              <w:rPr>
                <w:rFonts w:cs="Arial"/>
              </w:rPr>
              <w:t xml:space="preserve"> given</w:t>
            </w:r>
          </w:p>
          <w:p w14:paraId="1263F248" w14:textId="294E1C30" w:rsidR="00E431DF" w:rsidRPr="00E431DF" w:rsidRDefault="00E431DF" w:rsidP="00F1074A">
            <w:pPr>
              <w:pStyle w:val="Jisctablenormal"/>
              <w:spacing w:after="60"/>
              <w:rPr>
                <w:rFonts w:cs="Arial"/>
              </w:rPr>
            </w:pPr>
            <w:r>
              <w:rPr>
                <w:rFonts w:cs="Arial"/>
              </w:rPr>
              <w:t>E</w:t>
            </w:r>
            <w:r w:rsidRPr="00E431DF">
              <w:rPr>
                <w:rFonts w:cs="Arial"/>
              </w:rPr>
              <w:t xml:space="preserve">xamples of activities that students found useful are available in the </w:t>
            </w:r>
            <w:hyperlink r:id="rId16" w:history="1">
              <w:r w:rsidRPr="00F1074A">
                <w:rPr>
                  <w:rStyle w:val="Hyperlink"/>
                  <w:rFonts w:ascii="Roboto Light" w:hAnsi="Roboto Light" w:cs="Arial"/>
                  <w:b/>
                  <w:bCs/>
                </w:rPr>
                <w:t>appendices</w:t>
              </w:r>
            </w:hyperlink>
            <w:r w:rsidRPr="00671569">
              <w:rPr>
                <w:rFonts w:cs="Arial"/>
              </w:rPr>
              <w:t xml:space="preserve"> that accompany the full </w:t>
            </w:r>
            <w:r w:rsidRPr="00671569">
              <w:t>2018-19 student digital experiences insight</w:t>
            </w:r>
            <w:r w:rsidRPr="00671569">
              <w:rPr>
                <w:rFonts w:cs="Arial"/>
              </w:rPr>
              <w:t xml:space="preserve"> report</w:t>
            </w:r>
            <w:r w:rsidRPr="00E431DF">
              <w:rPr>
                <w:rFonts w:cs="Arial"/>
              </w:rPr>
              <w:t>)</w:t>
            </w:r>
          </w:p>
        </w:tc>
        <w:tc>
          <w:tcPr>
            <w:tcW w:w="1867" w:type="pct"/>
            <w:tcBorders>
              <w:bottom w:val="single" w:sz="4" w:space="0" w:color="auto"/>
            </w:tcBorders>
          </w:tcPr>
          <w:p w14:paraId="357E0D19" w14:textId="77777777" w:rsidR="00FF24DA" w:rsidRPr="0026633D" w:rsidRDefault="00FF24DA" w:rsidP="00F1074A">
            <w:pPr>
              <w:spacing w:after="60"/>
              <w:rPr>
                <w:rFonts w:cs="Arial"/>
              </w:rPr>
            </w:pPr>
            <w:r w:rsidRPr="0026633D">
              <w:rPr>
                <w:rFonts w:cs="Arial"/>
              </w:rPr>
              <w:t xml:space="preserve">Look out for these in class or try them in your own study time. Not everything will suit you, but </w:t>
            </w:r>
            <w:r>
              <w:rPr>
                <w:rFonts w:cs="Arial"/>
              </w:rPr>
              <w:t>college is a good time</w:t>
            </w:r>
            <w:r w:rsidRPr="0026633D">
              <w:rPr>
                <w:rFonts w:cs="Arial"/>
              </w:rPr>
              <w:t xml:space="preserve"> to experiment with different ways to learn.</w:t>
            </w:r>
          </w:p>
          <w:p w14:paraId="1F5260E4" w14:textId="77777777" w:rsidR="00FF24DA" w:rsidRPr="0026633D" w:rsidRDefault="00FF24DA" w:rsidP="00F1074A">
            <w:pPr>
              <w:spacing w:after="60"/>
              <w:rPr>
                <w:rFonts w:cs="Arial"/>
              </w:rPr>
            </w:pPr>
          </w:p>
        </w:tc>
      </w:tr>
      <w:tr w:rsidR="00FF24DA" w14:paraId="7A2CBC13" w14:textId="77777777" w:rsidTr="0053333D">
        <w:tc>
          <w:tcPr>
            <w:tcW w:w="1265" w:type="pct"/>
            <w:tcBorders>
              <w:bottom w:val="single" w:sz="4" w:space="0" w:color="auto"/>
            </w:tcBorders>
          </w:tcPr>
          <w:p w14:paraId="01DA0A7F" w14:textId="557D9742" w:rsidR="00C4592D" w:rsidRDefault="00FF24DA" w:rsidP="00F1074A">
            <w:pPr>
              <w:pStyle w:val="Jisctablenormal"/>
              <w:spacing w:after="60"/>
              <w:rPr>
                <w:rFonts w:cs="Arial"/>
              </w:rPr>
            </w:pPr>
            <w:r w:rsidRPr="0026633D">
              <w:rPr>
                <w:rFonts w:cs="Arial"/>
              </w:rPr>
              <w:t xml:space="preserve">About half of </w:t>
            </w:r>
            <w:r>
              <w:rPr>
                <w:rFonts w:cs="Arial"/>
              </w:rPr>
              <w:t>FE</w:t>
            </w:r>
            <w:r w:rsidRPr="0026633D">
              <w:rPr>
                <w:rFonts w:cs="Arial"/>
              </w:rPr>
              <w:t xml:space="preserve"> students agreed that the </w:t>
            </w:r>
            <w:r w:rsidRPr="001F0856">
              <w:rPr>
                <w:rFonts w:cs="Arial"/>
                <w:b/>
              </w:rPr>
              <w:t>software used on their course</w:t>
            </w:r>
            <w:r w:rsidRPr="0026633D">
              <w:rPr>
                <w:rFonts w:cs="Arial"/>
              </w:rPr>
              <w:t xml:space="preserve"> was industry standard and up</w:t>
            </w:r>
            <w:r w:rsidR="00C4592D">
              <w:rPr>
                <w:rFonts w:cs="Arial"/>
              </w:rPr>
              <w:t xml:space="preserve"> </w:t>
            </w:r>
            <w:r w:rsidRPr="0026633D">
              <w:rPr>
                <w:rFonts w:cs="Arial"/>
              </w:rPr>
              <w:t>to</w:t>
            </w:r>
            <w:r w:rsidR="00C4592D">
              <w:rPr>
                <w:rFonts w:cs="Arial"/>
              </w:rPr>
              <w:t xml:space="preserve"> </w:t>
            </w:r>
            <w:r w:rsidRPr="0026633D">
              <w:rPr>
                <w:rFonts w:cs="Arial"/>
              </w:rPr>
              <w:t xml:space="preserve">date </w:t>
            </w:r>
          </w:p>
          <w:p w14:paraId="02A8C6FC" w14:textId="5D6B8BAB" w:rsidR="00FF24DA" w:rsidRPr="0026633D" w:rsidRDefault="00FF24DA" w:rsidP="00F1074A">
            <w:pPr>
              <w:pStyle w:val="Jisctablenormal"/>
              <w:spacing w:after="60"/>
              <w:rPr>
                <w:rFonts w:cs="Arial"/>
              </w:rPr>
            </w:pPr>
            <w:r w:rsidRPr="0026633D">
              <w:rPr>
                <w:rFonts w:cs="Arial"/>
              </w:rPr>
              <w:t xml:space="preserve">Students would like </w:t>
            </w:r>
            <w:r w:rsidRPr="001F0856">
              <w:rPr>
                <w:rFonts w:cs="Arial"/>
              </w:rPr>
              <w:t>course software</w:t>
            </w:r>
            <w:r w:rsidRPr="0026633D">
              <w:rPr>
                <w:rFonts w:cs="Arial"/>
              </w:rPr>
              <w:t xml:space="preserve"> to be available on their own desktops</w:t>
            </w:r>
            <w:r>
              <w:rPr>
                <w:rFonts w:cs="Arial"/>
              </w:rPr>
              <w:t xml:space="preserve"> and</w:t>
            </w:r>
            <w:r w:rsidRPr="0026633D">
              <w:rPr>
                <w:rFonts w:cs="Arial"/>
              </w:rPr>
              <w:t xml:space="preserve"> devices for </w:t>
            </w:r>
            <w:r>
              <w:rPr>
                <w:rFonts w:cs="Arial"/>
              </w:rPr>
              <w:t>practice</w:t>
            </w:r>
            <w:r w:rsidRPr="0026633D">
              <w:rPr>
                <w:rFonts w:cs="Arial"/>
              </w:rPr>
              <w:t xml:space="preserve"> </w:t>
            </w:r>
            <w:r>
              <w:rPr>
                <w:rFonts w:cs="Arial"/>
              </w:rPr>
              <w:t>outside of class</w:t>
            </w:r>
          </w:p>
        </w:tc>
        <w:tc>
          <w:tcPr>
            <w:tcW w:w="1867" w:type="pct"/>
            <w:tcBorders>
              <w:bottom w:val="single" w:sz="4" w:space="0" w:color="auto"/>
            </w:tcBorders>
          </w:tcPr>
          <w:p w14:paraId="0386BC74" w14:textId="35140CA2" w:rsidR="00FF24DA" w:rsidRDefault="00FF24DA" w:rsidP="00F1074A">
            <w:pPr>
              <w:pStyle w:val="Jisctablenormal"/>
              <w:numPr>
                <w:ilvl w:val="0"/>
                <w:numId w:val="20"/>
              </w:numPr>
              <w:spacing w:after="60"/>
              <w:ind w:left="333" w:hanging="333"/>
              <w:rPr>
                <w:rFonts w:cs="Arial"/>
              </w:rPr>
            </w:pPr>
            <w:r>
              <w:rPr>
                <w:rFonts w:cs="Arial"/>
              </w:rPr>
              <w:t xml:space="preserve">In some subjects the currency of software really matters, and students want to know that they can transfer their skills directly into </w:t>
            </w:r>
            <w:r w:rsidR="0028111F">
              <w:rPr>
                <w:rFonts w:cs="Arial"/>
              </w:rPr>
              <w:t>workplace practices</w:t>
            </w:r>
            <w:r>
              <w:rPr>
                <w:rFonts w:cs="Arial"/>
              </w:rPr>
              <w:t>. In others</w:t>
            </w:r>
            <w:r w:rsidRPr="0026633D">
              <w:rPr>
                <w:rFonts w:cs="Arial"/>
              </w:rPr>
              <w:t xml:space="preserve"> the underlying skills (</w:t>
            </w:r>
            <w:proofErr w:type="spellStart"/>
            <w:r>
              <w:rPr>
                <w:rFonts w:cs="Arial"/>
              </w:rPr>
              <w:t>eg</w:t>
            </w:r>
            <w:proofErr w:type="spellEnd"/>
            <w:r w:rsidRPr="0026633D">
              <w:rPr>
                <w:rFonts w:cs="Arial"/>
              </w:rPr>
              <w:t xml:space="preserve"> data analysis) </w:t>
            </w:r>
            <w:r>
              <w:rPr>
                <w:rFonts w:cs="Arial"/>
              </w:rPr>
              <w:t xml:space="preserve">are more important. This may need to be explained </w:t>
            </w:r>
          </w:p>
          <w:p w14:paraId="498FA547" w14:textId="01BE273B" w:rsidR="009D3220" w:rsidRDefault="00FF24DA" w:rsidP="00F1074A">
            <w:pPr>
              <w:pStyle w:val="Jisctablenormal"/>
              <w:numPr>
                <w:ilvl w:val="0"/>
                <w:numId w:val="20"/>
              </w:numPr>
              <w:spacing w:after="60"/>
              <w:ind w:left="333" w:hanging="333"/>
              <w:rPr>
                <w:rFonts w:cs="Arial"/>
              </w:rPr>
            </w:pPr>
            <w:r>
              <w:rPr>
                <w:rFonts w:cs="Arial"/>
              </w:rPr>
              <w:t xml:space="preserve">Check that students can run specialist course software on the hardware available to them – or if this is not possible, that they can book time on computers with the key applications </w:t>
            </w:r>
          </w:p>
          <w:p w14:paraId="1FE6543E" w14:textId="04C3DBF3" w:rsidR="00FF24DA" w:rsidRPr="0026633D" w:rsidRDefault="00FF24DA" w:rsidP="00F1074A">
            <w:pPr>
              <w:pStyle w:val="Jisctablenormal"/>
              <w:numPr>
                <w:ilvl w:val="0"/>
                <w:numId w:val="20"/>
              </w:numPr>
              <w:spacing w:after="60"/>
              <w:ind w:left="333" w:hanging="333"/>
              <w:rPr>
                <w:rFonts w:cs="Arial"/>
              </w:rPr>
            </w:pPr>
            <w:r w:rsidRPr="0026633D">
              <w:rPr>
                <w:rFonts w:cs="Arial"/>
              </w:rPr>
              <w:t>Offer advice on how to find free or low-cost software they can install on their own system</w:t>
            </w:r>
            <w:r w:rsidR="009D3220">
              <w:rPr>
                <w:rFonts w:cs="Arial"/>
              </w:rPr>
              <w:t>s</w:t>
            </w:r>
            <w:r w:rsidRPr="0026633D">
              <w:rPr>
                <w:rFonts w:cs="Arial"/>
              </w:rPr>
              <w:t xml:space="preserve"> </w:t>
            </w:r>
          </w:p>
        </w:tc>
        <w:tc>
          <w:tcPr>
            <w:tcW w:w="1867" w:type="pct"/>
            <w:tcBorders>
              <w:bottom w:val="single" w:sz="4" w:space="0" w:color="auto"/>
            </w:tcBorders>
          </w:tcPr>
          <w:p w14:paraId="6E865367" w14:textId="1EA2E1AD" w:rsidR="00FF24DA" w:rsidRDefault="00FF24DA" w:rsidP="00F1074A">
            <w:pPr>
              <w:spacing w:after="60"/>
              <w:rPr>
                <w:rFonts w:cs="Arial"/>
              </w:rPr>
            </w:pPr>
            <w:r w:rsidRPr="0026633D">
              <w:rPr>
                <w:rFonts w:cs="Arial"/>
              </w:rPr>
              <w:t xml:space="preserve">Use every opportunity to practice skills that will be relevant in your future career. </w:t>
            </w:r>
            <w:r>
              <w:rPr>
                <w:rFonts w:cs="Arial"/>
              </w:rPr>
              <w:t>I</w:t>
            </w:r>
            <w:r w:rsidRPr="0026633D">
              <w:rPr>
                <w:rFonts w:cs="Arial"/>
              </w:rPr>
              <w:t xml:space="preserve">n work you will be expected to </w:t>
            </w:r>
            <w:r>
              <w:rPr>
                <w:rFonts w:cs="Arial"/>
              </w:rPr>
              <w:t>adapt to the systems available and adopt new ones regularly.</w:t>
            </w:r>
          </w:p>
          <w:p w14:paraId="323A8E9B" w14:textId="70F68B88" w:rsidR="00FF24DA" w:rsidRDefault="00FF24DA" w:rsidP="00F1074A">
            <w:pPr>
              <w:spacing w:after="60"/>
              <w:rPr>
                <w:rFonts w:cs="Arial"/>
                <w:i/>
              </w:rPr>
            </w:pPr>
            <w:r w:rsidRPr="00E326A5">
              <w:rPr>
                <w:rFonts w:cs="Arial"/>
                <w:i/>
              </w:rPr>
              <w:t xml:space="preserve">Include details of the software available as part of the course experience and any </w:t>
            </w:r>
            <w:r>
              <w:rPr>
                <w:rFonts w:cs="Arial"/>
                <w:i/>
              </w:rPr>
              <w:t>software recommended to students.</w:t>
            </w:r>
          </w:p>
          <w:p w14:paraId="623A85D2" w14:textId="5B64FE81" w:rsidR="00FF24DA" w:rsidRPr="0026633D" w:rsidRDefault="00FF24DA" w:rsidP="00F1074A">
            <w:pPr>
              <w:spacing w:after="60"/>
              <w:rPr>
                <w:rFonts w:cs="Arial"/>
              </w:rPr>
            </w:pPr>
            <w:r w:rsidRPr="00E326A5">
              <w:rPr>
                <w:rFonts w:cs="Arial"/>
                <w:i/>
              </w:rPr>
              <w:t>Explain how students get access to any software with limited licenses</w:t>
            </w:r>
            <w:r w:rsidR="003029CF">
              <w:rPr>
                <w:rFonts w:cs="Arial"/>
                <w:i/>
              </w:rPr>
              <w:t xml:space="preserve">, </w:t>
            </w:r>
            <w:r w:rsidR="009D3220">
              <w:rPr>
                <w:rFonts w:cs="Arial"/>
                <w:i/>
              </w:rPr>
              <w:t>for example</w:t>
            </w:r>
            <w:r w:rsidR="003029CF">
              <w:rPr>
                <w:rFonts w:cs="Arial"/>
                <w:i/>
              </w:rPr>
              <w:t>,</w:t>
            </w:r>
            <w:r w:rsidRPr="00E326A5">
              <w:rPr>
                <w:rFonts w:cs="Arial"/>
                <w:i/>
              </w:rPr>
              <w:t xml:space="preserve"> through a booking system.</w:t>
            </w:r>
          </w:p>
        </w:tc>
      </w:tr>
      <w:tr w:rsidR="00FF24DA" w14:paraId="6A0D716B" w14:textId="77777777" w:rsidTr="0053333D">
        <w:tc>
          <w:tcPr>
            <w:tcW w:w="1265" w:type="pct"/>
            <w:tcBorders>
              <w:bottom w:val="single" w:sz="4" w:space="0" w:color="auto"/>
            </w:tcBorders>
          </w:tcPr>
          <w:p w14:paraId="608D1315" w14:textId="2B57A928" w:rsidR="00FF24DA" w:rsidRPr="0026633D" w:rsidRDefault="00FF24DA" w:rsidP="00F1074A">
            <w:pPr>
              <w:pStyle w:val="Jisctablenormal"/>
              <w:spacing w:after="60"/>
              <w:rPr>
                <w:rFonts w:cs="Arial"/>
              </w:rPr>
            </w:pPr>
            <w:r w:rsidRPr="0026633D">
              <w:rPr>
                <w:rFonts w:cs="Arial"/>
              </w:rPr>
              <w:lastRenderedPageBreak/>
              <w:t xml:space="preserve">Most students </w:t>
            </w:r>
            <w:r w:rsidR="00E23B00">
              <w:rPr>
                <w:rFonts w:cs="Arial"/>
              </w:rPr>
              <w:t>agreed</w:t>
            </w:r>
            <w:r w:rsidRPr="0026633D">
              <w:rPr>
                <w:rFonts w:cs="Arial"/>
              </w:rPr>
              <w:t xml:space="preserve"> that </w:t>
            </w:r>
            <w:r w:rsidRPr="0026633D">
              <w:rPr>
                <w:rFonts w:cs="Arial"/>
                <w:b/>
              </w:rPr>
              <w:t>online assessment</w:t>
            </w:r>
            <w:r w:rsidR="009F344E">
              <w:rPr>
                <w:rFonts w:cs="Arial"/>
                <w:b/>
              </w:rPr>
              <w:t xml:space="preserve">s </w:t>
            </w:r>
            <w:r w:rsidR="009F344E" w:rsidRPr="009F344E">
              <w:rPr>
                <w:rFonts w:cs="Arial"/>
                <w:bCs/>
              </w:rPr>
              <w:t>were delivered and managed well</w:t>
            </w:r>
          </w:p>
        </w:tc>
        <w:tc>
          <w:tcPr>
            <w:tcW w:w="1867" w:type="pct"/>
            <w:tcBorders>
              <w:bottom w:val="single" w:sz="4" w:space="0" w:color="auto"/>
            </w:tcBorders>
          </w:tcPr>
          <w:p w14:paraId="1A692F12" w14:textId="23B6D781" w:rsidR="003029CF" w:rsidRDefault="00FF24DA" w:rsidP="00F1074A">
            <w:pPr>
              <w:pStyle w:val="Jisctablenormal"/>
              <w:numPr>
                <w:ilvl w:val="0"/>
                <w:numId w:val="20"/>
              </w:numPr>
              <w:spacing w:after="60"/>
              <w:ind w:left="333" w:hanging="333"/>
              <w:rPr>
                <w:rFonts w:cs="Arial"/>
              </w:rPr>
            </w:pPr>
            <w:r w:rsidRPr="0026633D">
              <w:rPr>
                <w:rFonts w:cs="Arial"/>
              </w:rPr>
              <w:t xml:space="preserve">Students experience more anxiety around assessment than any other issue and </w:t>
            </w:r>
            <w:proofErr w:type="gramStart"/>
            <w:r w:rsidRPr="0026633D">
              <w:rPr>
                <w:rFonts w:cs="Arial"/>
              </w:rPr>
              <w:t>as a consequence</w:t>
            </w:r>
            <w:proofErr w:type="gramEnd"/>
            <w:r w:rsidRPr="0026633D">
              <w:rPr>
                <w:rFonts w:cs="Arial"/>
              </w:rPr>
              <w:t xml:space="preserve"> it can have a negative impact on their experience. Make sure students fully understand how they will be assessed </w:t>
            </w:r>
            <w:r>
              <w:rPr>
                <w:rFonts w:cs="Arial"/>
              </w:rPr>
              <w:t>and have opportunities to practice with any online submission or exam systems</w:t>
            </w:r>
            <w:r w:rsidRPr="0026633D">
              <w:rPr>
                <w:rFonts w:cs="Arial"/>
              </w:rPr>
              <w:t xml:space="preserve"> </w:t>
            </w:r>
          </w:p>
          <w:p w14:paraId="1F220724" w14:textId="4AFFB175" w:rsidR="00FF24DA" w:rsidRDefault="00FF24DA" w:rsidP="00F1074A">
            <w:pPr>
              <w:pStyle w:val="Jisctablenormal"/>
              <w:numPr>
                <w:ilvl w:val="0"/>
                <w:numId w:val="20"/>
              </w:numPr>
              <w:spacing w:after="60"/>
              <w:ind w:left="333" w:hanging="333"/>
              <w:rPr>
                <w:rFonts w:cs="Arial"/>
              </w:rPr>
            </w:pPr>
            <w:r w:rsidRPr="0026633D">
              <w:rPr>
                <w:rFonts w:cs="Arial"/>
              </w:rPr>
              <w:t>Prioritise timely feedback in a format that students will be able to keep and review later</w:t>
            </w:r>
          </w:p>
        </w:tc>
        <w:tc>
          <w:tcPr>
            <w:tcW w:w="1867" w:type="pct"/>
            <w:tcBorders>
              <w:bottom w:val="single" w:sz="4" w:space="0" w:color="auto"/>
            </w:tcBorders>
          </w:tcPr>
          <w:p w14:paraId="6EFECF32" w14:textId="77777777" w:rsidR="00FF24DA" w:rsidRDefault="00FF24DA" w:rsidP="00F1074A">
            <w:pPr>
              <w:spacing w:after="60"/>
              <w:rPr>
                <w:rFonts w:cs="Arial"/>
              </w:rPr>
            </w:pPr>
            <w:r w:rsidRPr="0026633D">
              <w:rPr>
                <w:rFonts w:cs="Arial"/>
              </w:rPr>
              <w:t xml:space="preserve">Make sure you understand how assignments are submitted online before you reach any critical deadlines. </w:t>
            </w:r>
          </w:p>
          <w:p w14:paraId="405F9D83" w14:textId="77777777" w:rsidR="00FF24DA" w:rsidRDefault="00FF24DA" w:rsidP="00F1074A">
            <w:pPr>
              <w:spacing w:after="60"/>
              <w:rPr>
                <w:rFonts w:cs="Arial"/>
                <w:i/>
              </w:rPr>
            </w:pPr>
            <w:r w:rsidRPr="00AD3807">
              <w:rPr>
                <w:rFonts w:cs="Arial"/>
                <w:i/>
              </w:rPr>
              <w:t xml:space="preserve">Include details of any online assessment systems and plagiarism detection. </w:t>
            </w:r>
          </w:p>
          <w:p w14:paraId="7778A2E0" w14:textId="2F2A773E" w:rsidR="00FF24DA" w:rsidRPr="0026633D" w:rsidRDefault="00FF24DA" w:rsidP="00F1074A">
            <w:pPr>
              <w:spacing w:after="60"/>
              <w:rPr>
                <w:rFonts w:cs="Arial"/>
              </w:rPr>
            </w:pPr>
            <w:r w:rsidRPr="00AD3807">
              <w:rPr>
                <w:rFonts w:cs="Arial"/>
                <w:i/>
              </w:rPr>
              <w:t>Explain how students can use feedback and plagiarism reports to improve their work.</w:t>
            </w:r>
          </w:p>
        </w:tc>
      </w:tr>
      <w:tr w:rsidR="00FF24DA" w14:paraId="11841A0B" w14:textId="77777777" w:rsidTr="0053333D">
        <w:tc>
          <w:tcPr>
            <w:tcW w:w="1265" w:type="pct"/>
            <w:tcBorders>
              <w:bottom w:val="single" w:sz="4" w:space="0" w:color="auto"/>
            </w:tcBorders>
          </w:tcPr>
          <w:p w14:paraId="1A36DCD1" w14:textId="42D498EE" w:rsidR="006336C9" w:rsidRDefault="00FF24DA" w:rsidP="00484BA2">
            <w:pPr>
              <w:spacing w:after="120"/>
              <w:rPr>
                <w:rFonts w:cs="Arial"/>
              </w:rPr>
            </w:pPr>
            <w:r w:rsidRPr="0026633D">
              <w:rPr>
                <w:rFonts w:cs="Arial"/>
              </w:rPr>
              <w:t xml:space="preserve">In our survey, </w:t>
            </w:r>
            <w:r>
              <w:rPr>
                <w:rFonts w:cs="Arial"/>
              </w:rPr>
              <w:t>half of FE</w:t>
            </w:r>
            <w:r w:rsidRPr="0026633D">
              <w:rPr>
                <w:rFonts w:cs="Arial"/>
              </w:rPr>
              <w:t xml:space="preserve"> students </w:t>
            </w:r>
            <w:r w:rsidR="00AC222E">
              <w:rPr>
                <w:rFonts w:cs="Arial"/>
              </w:rPr>
              <w:t>agreed</w:t>
            </w:r>
            <w:r w:rsidRPr="0026633D">
              <w:rPr>
                <w:rFonts w:cs="Arial"/>
              </w:rPr>
              <w:t xml:space="preserve"> </w:t>
            </w:r>
            <w:r w:rsidRPr="0026633D">
              <w:rPr>
                <w:rFonts w:cs="Arial"/>
                <w:b/>
              </w:rPr>
              <w:t>digital skills</w:t>
            </w:r>
            <w:r>
              <w:rPr>
                <w:rFonts w:cs="Arial"/>
              </w:rPr>
              <w:t xml:space="preserve"> would </w:t>
            </w:r>
            <w:proofErr w:type="gramStart"/>
            <w:r>
              <w:rPr>
                <w:rFonts w:cs="Arial"/>
              </w:rPr>
              <w:t>definitely b</w:t>
            </w:r>
            <w:r w:rsidRPr="0026633D">
              <w:rPr>
                <w:rFonts w:cs="Arial"/>
              </w:rPr>
              <w:t>e</w:t>
            </w:r>
            <w:proofErr w:type="gramEnd"/>
            <w:r w:rsidRPr="0026633D">
              <w:rPr>
                <w:rFonts w:cs="Arial"/>
              </w:rPr>
              <w:t xml:space="preserve"> important in their chosen career, </w:t>
            </w:r>
            <w:r>
              <w:rPr>
                <w:rFonts w:cs="Arial"/>
              </w:rPr>
              <w:t>though</w:t>
            </w:r>
            <w:r w:rsidRPr="0026633D">
              <w:rPr>
                <w:rFonts w:cs="Arial"/>
              </w:rPr>
              <w:t xml:space="preserve"> workplace trends suggest the figure is </w:t>
            </w:r>
            <w:r>
              <w:rPr>
                <w:rFonts w:cs="Arial"/>
              </w:rPr>
              <w:t>actually higher</w:t>
            </w:r>
            <w:r w:rsidRPr="0026633D">
              <w:rPr>
                <w:rFonts w:cs="Arial"/>
              </w:rPr>
              <w:t xml:space="preserve"> </w:t>
            </w:r>
          </w:p>
          <w:p w14:paraId="13E7C10F" w14:textId="279D9E88" w:rsidR="00FF24DA" w:rsidRPr="0026633D" w:rsidRDefault="00FF24DA" w:rsidP="00484BA2">
            <w:pPr>
              <w:spacing w:after="120"/>
              <w:rPr>
                <w:rFonts w:cs="Arial"/>
              </w:rPr>
            </w:pPr>
            <w:r w:rsidRPr="0026633D">
              <w:rPr>
                <w:rFonts w:cs="Arial"/>
              </w:rPr>
              <w:t xml:space="preserve">Only around </w:t>
            </w:r>
            <w:r w:rsidR="003C2892">
              <w:rPr>
                <w:rFonts w:cs="Arial"/>
              </w:rPr>
              <w:t>four</w:t>
            </w:r>
            <w:r w:rsidRPr="0026633D">
              <w:rPr>
                <w:rFonts w:cs="Arial"/>
              </w:rPr>
              <w:t xml:space="preserve"> in </w:t>
            </w:r>
            <w:r w:rsidR="003C2892">
              <w:rPr>
                <w:rFonts w:cs="Arial"/>
              </w:rPr>
              <w:t>ten</w:t>
            </w:r>
            <w:r w:rsidRPr="0026633D">
              <w:rPr>
                <w:rFonts w:cs="Arial"/>
              </w:rPr>
              <w:t xml:space="preserve"> </w:t>
            </w:r>
            <w:r w:rsidR="00F163A4">
              <w:rPr>
                <w:rFonts w:cs="Arial"/>
              </w:rPr>
              <w:t xml:space="preserve">students </w:t>
            </w:r>
            <w:r w:rsidR="00B80DE1">
              <w:rPr>
                <w:rFonts w:cs="Arial"/>
              </w:rPr>
              <w:t>agreed</w:t>
            </w:r>
            <w:r w:rsidRPr="0026633D">
              <w:rPr>
                <w:rFonts w:cs="Arial"/>
              </w:rPr>
              <w:t xml:space="preserve"> that their course was preparing them for the digital workplace </w:t>
            </w:r>
          </w:p>
          <w:p w14:paraId="5F774544" w14:textId="40F5F122" w:rsidR="006336C9" w:rsidRDefault="00FF24DA" w:rsidP="00484BA2">
            <w:pPr>
              <w:pStyle w:val="Jisctablenormal"/>
              <w:spacing w:after="120"/>
              <w:rPr>
                <w:rFonts w:cs="Arial"/>
              </w:rPr>
            </w:pPr>
            <w:r>
              <w:rPr>
                <w:rFonts w:cs="Arial"/>
              </w:rPr>
              <w:t>Only</w:t>
            </w:r>
            <w:r w:rsidRPr="0026633D">
              <w:rPr>
                <w:rFonts w:cs="Arial"/>
              </w:rPr>
              <w:t xml:space="preserve"> about a third of students </w:t>
            </w:r>
            <w:r w:rsidR="00D811BA">
              <w:rPr>
                <w:rFonts w:cs="Arial"/>
              </w:rPr>
              <w:t xml:space="preserve">agreed that they </w:t>
            </w:r>
            <w:r w:rsidR="00B80DE1">
              <w:rPr>
                <w:rFonts w:cs="Arial"/>
              </w:rPr>
              <w:t>were told</w:t>
            </w:r>
            <w:r w:rsidRPr="0026633D">
              <w:rPr>
                <w:rFonts w:cs="Arial"/>
              </w:rPr>
              <w:t xml:space="preserve"> what </w:t>
            </w:r>
            <w:r w:rsidRPr="00A03AFB">
              <w:rPr>
                <w:rFonts w:cs="Arial"/>
                <w:b/>
              </w:rPr>
              <w:t xml:space="preserve">digital skills </w:t>
            </w:r>
            <w:r w:rsidR="00AD6644">
              <w:t>they would need before their course started</w:t>
            </w:r>
            <w:r w:rsidRPr="00A03AFB">
              <w:rPr>
                <w:rFonts w:cs="Arial"/>
              </w:rPr>
              <w:t>, a</w:t>
            </w:r>
            <w:r w:rsidRPr="0026633D">
              <w:rPr>
                <w:rFonts w:cs="Arial"/>
              </w:rPr>
              <w:t xml:space="preserve">nd only about </w:t>
            </w:r>
            <w:r w:rsidR="003C2892">
              <w:rPr>
                <w:rFonts w:cs="Arial"/>
              </w:rPr>
              <w:t>four</w:t>
            </w:r>
            <w:r w:rsidRPr="0026633D">
              <w:rPr>
                <w:rFonts w:cs="Arial"/>
              </w:rPr>
              <w:t xml:space="preserve"> in </w:t>
            </w:r>
            <w:r w:rsidR="003C2892">
              <w:rPr>
                <w:rFonts w:cs="Arial"/>
              </w:rPr>
              <w:t>ten</w:t>
            </w:r>
            <w:r w:rsidRPr="0026633D">
              <w:rPr>
                <w:rFonts w:cs="Arial"/>
              </w:rPr>
              <w:t xml:space="preserve"> were given regular opportunities to review and update </w:t>
            </w:r>
            <w:r>
              <w:rPr>
                <w:rFonts w:cs="Arial"/>
              </w:rPr>
              <w:t>them</w:t>
            </w:r>
            <w:r w:rsidRPr="0026633D">
              <w:rPr>
                <w:rFonts w:cs="Arial"/>
              </w:rPr>
              <w:t xml:space="preserve"> </w:t>
            </w:r>
          </w:p>
          <w:p w14:paraId="437E9D8F" w14:textId="581C1110" w:rsidR="00FF24DA" w:rsidRPr="0026633D" w:rsidRDefault="00FF24DA" w:rsidP="00484BA2">
            <w:pPr>
              <w:pStyle w:val="Jisctablenormal"/>
              <w:spacing w:after="120"/>
              <w:rPr>
                <w:rFonts w:cs="Arial"/>
              </w:rPr>
            </w:pPr>
            <w:r w:rsidRPr="0026633D">
              <w:rPr>
                <w:rFonts w:cs="Arial"/>
              </w:rPr>
              <w:t>Our analys</w:t>
            </w:r>
            <w:r>
              <w:rPr>
                <w:rFonts w:cs="Arial"/>
              </w:rPr>
              <w:t xml:space="preserve">is found that </w:t>
            </w:r>
            <w:r w:rsidR="00C42EDC">
              <w:rPr>
                <w:rFonts w:cs="Arial"/>
              </w:rPr>
              <w:t xml:space="preserve">many of </w:t>
            </w:r>
            <w:r>
              <w:rPr>
                <w:rFonts w:cs="Arial"/>
              </w:rPr>
              <w:t>these issues</w:t>
            </w:r>
            <w:r w:rsidR="005443C1">
              <w:rPr>
                <w:rFonts w:cs="Arial"/>
              </w:rPr>
              <w:t xml:space="preserve"> are important in terms of </w:t>
            </w:r>
            <w:r>
              <w:rPr>
                <w:rFonts w:cs="Arial"/>
              </w:rPr>
              <w:t>student</w:t>
            </w:r>
            <w:r w:rsidR="006D2E44">
              <w:rPr>
                <w:rFonts w:cs="Arial"/>
              </w:rPr>
              <w:t xml:space="preserve"> satisfaction with their</w:t>
            </w:r>
            <w:r>
              <w:rPr>
                <w:rFonts w:cs="Arial"/>
              </w:rPr>
              <w:t xml:space="preserve"> overall digital experience</w:t>
            </w:r>
          </w:p>
        </w:tc>
        <w:tc>
          <w:tcPr>
            <w:tcW w:w="1867" w:type="pct"/>
            <w:tcBorders>
              <w:bottom w:val="single" w:sz="4" w:space="0" w:color="auto"/>
            </w:tcBorders>
          </w:tcPr>
          <w:p w14:paraId="3B2F6621" w14:textId="2FA3AA99" w:rsidR="00857F9F" w:rsidRDefault="00FF24DA" w:rsidP="00484BA2">
            <w:pPr>
              <w:pStyle w:val="Jisctablenormal"/>
              <w:numPr>
                <w:ilvl w:val="0"/>
                <w:numId w:val="20"/>
              </w:numPr>
              <w:spacing w:after="120"/>
              <w:ind w:left="333" w:hanging="333"/>
              <w:rPr>
                <w:rFonts w:cs="Arial"/>
              </w:rPr>
            </w:pPr>
            <w:r>
              <w:rPr>
                <w:rFonts w:cs="Arial"/>
              </w:rPr>
              <w:t xml:space="preserve">‘My digital development’ – a factor made up of these questions around digital skills – </w:t>
            </w:r>
            <w:r w:rsidR="00AC2D5F">
              <w:rPr>
                <w:rFonts w:cs="Arial"/>
              </w:rPr>
              <w:t xml:space="preserve">were important in terms of the </w:t>
            </w:r>
            <w:r>
              <w:rPr>
                <w:rFonts w:cs="Arial"/>
              </w:rPr>
              <w:t xml:space="preserve">impact on students’ overall digital experience. This means that students’ digital skills should be a consideration for all course teams </w:t>
            </w:r>
          </w:p>
          <w:p w14:paraId="64172513" w14:textId="7BE289A4" w:rsidR="00FF24DA" w:rsidRDefault="00FF24DA" w:rsidP="00484BA2">
            <w:pPr>
              <w:pStyle w:val="Jisctablenormal"/>
              <w:numPr>
                <w:ilvl w:val="0"/>
                <w:numId w:val="20"/>
              </w:numPr>
              <w:spacing w:after="120"/>
              <w:ind w:left="333" w:hanging="333"/>
              <w:rPr>
                <w:rFonts w:cs="Arial"/>
              </w:rPr>
            </w:pPr>
            <w:r>
              <w:rPr>
                <w:rFonts w:cs="Arial"/>
              </w:rPr>
              <w:t>Teachers should also have opportunities to develop their skills and to discuss</w:t>
            </w:r>
            <w:r w:rsidRPr="0026633D">
              <w:rPr>
                <w:rFonts w:cs="Arial"/>
              </w:rPr>
              <w:t xml:space="preserve"> how digital technologies are changing </w:t>
            </w:r>
            <w:r>
              <w:rPr>
                <w:rFonts w:cs="Arial"/>
              </w:rPr>
              <w:t xml:space="preserve">subject areas, vocations, professions and </w:t>
            </w:r>
            <w:r w:rsidRPr="0026633D">
              <w:rPr>
                <w:rFonts w:cs="Arial"/>
              </w:rPr>
              <w:t xml:space="preserve">careers. </w:t>
            </w:r>
            <w:r>
              <w:rPr>
                <w:rFonts w:cs="Arial"/>
              </w:rPr>
              <w:t>They</w:t>
            </w:r>
            <w:r w:rsidRPr="0026633D">
              <w:rPr>
                <w:rFonts w:cs="Arial"/>
              </w:rPr>
              <w:t xml:space="preserve"> should </w:t>
            </w:r>
            <w:r>
              <w:rPr>
                <w:rFonts w:cs="Arial"/>
              </w:rPr>
              <w:t>know where</w:t>
            </w:r>
            <w:r w:rsidRPr="0026633D">
              <w:rPr>
                <w:rFonts w:cs="Arial"/>
              </w:rPr>
              <w:t xml:space="preserve"> to </w:t>
            </w:r>
            <w:r w:rsidR="00857F9F">
              <w:rPr>
                <w:rFonts w:cs="Arial"/>
              </w:rPr>
              <w:t>direct</w:t>
            </w:r>
            <w:r w:rsidRPr="0026633D">
              <w:rPr>
                <w:rFonts w:cs="Arial"/>
              </w:rPr>
              <w:t xml:space="preserve"> </w:t>
            </w:r>
            <w:r>
              <w:rPr>
                <w:rFonts w:cs="Arial"/>
              </w:rPr>
              <w:t>learners</w:t>
            </w:r>
            <w:r w:rsidR="00857F9F">
              <w:rPr>
                <w:rFonts w:cs="Arial"/>
              </w:rPr>
              <w:t xml:space="preserve"> to</w:t>
            </w:r>
            <w:r w:rsidRPr="0026633D">
              <w:rPr>
                <w:rFonts w:cs="Arial"/>
              </w:rPr>
              <w:t xml:space="preserve"> </w:t>
            </w:r>
            <w:r>
              <w:rPr>
                <w:rFonts w:cs="Arial"/>
              </w:rPr>
              <w:t>for</w:t>
            </w:r>
            <w:r w:rsidRPr="0026633D">
              <w:rPr>
                <w:rFonts w:cs="Arial"/>
              </w:rPr>
              <w:t xml:space="preserve"> further support if they need it </w:t>
            </w:r>
          </w:p>
          <w:p w14:paraId="6B6F574E" w14:textId="1A132F95" w:rsidR="00FF24DA" w:rsidRPr="0026633D" w:rsidRDefault="00FF24DA" w:rsidP="00484BA2">
            <w:pPr>
              <w:pStyle w:val="Jisctablenormal"/>
              <w:numPr>
                <w:ilvl w:val="0"/>
                <w:numId w:val="20"/>
              </w:numPr>
              <w:spacing w:after="120"/>
              <w:ind w:left="333" w:hanging="333"/>
              <w:rPr>
                <w:rFonts w:cs="Arial"/>
              </w:rPr>
            </w:pPr>
            <w:r>
              <w:rPr>
                <w:rFonts w:cs="Arial"/>
              </w:rPr>
              <w:t>Engage with the employability service or directly with employers to understand the skills that are required and to develop opportunities such as digital work placements and real-world digital projects</w:t>
            </w:r>
          </w:p>
        </w:tc>
        <w:tc>
          <w:tcPr>
            <w:tcW w:w="1867" w:type="pct"/>
            <w:tcBorders>
              <w:bottom w:val="single" w:sz="4" w:space="0" w:color="auto"/>
            </w:tcBorders>
          </w:tcPr>
          <w:p w14:paraId="0DBA2B32" w14:textId="77777777" w:rsidR="00FF24DA" w:rsidRDefault="00FF24DA" w:rsidP="00484BA2">
            <w:pPr>
              <w:spacing w:after="120"/>
              <w:rPr>
                <w:rFonts w:cs="Arial"/>
              </w:rPr>
            </w:pPr>
            <w:r>
              <w:rPr>
                <w:rFonts w:cs="Arial"/>
              </w:rPr>
              <w:t>D</w:t>
            </w:r>
            <w:r w:rsidRPr="0026633D">
              <w:rPr>
                <w:rFonts w:cs="Arial"/>
              </w:rPr>
              <w:t xml:space="preserve">on’t miss out on opportunities to develop digital skills, whether they arise on your course or outside of it. </w:t>
            </w:r>
          </w:p>
          <w:p w14:paraId="3A17DC08" w14:textId="77777777" w:rsidR="00FF24DA" w:rsidRPr="004552B7" w:rsidRDefault="00FF24DA" w:rsidP="00484BA2">
            <w:pPr>
              <w:spacing w:after="120"/>
              <w:rPr>
                <w:rFonts w:cs="Arial"/>
                <w:i/>
              </w:rPr>
            </w:pPr>
            <w:r w:rsidRPr="004552B7">
              <w:rPr>
                <w:rFonts w:cs="Arial"/>
                <w:i/>
              </w:rPr>
              <w:t>Explain how the course will prepare students for digital ways of working.</w:t>
            </w:r>
          </w:p>
          <w:p w14:paraId="4060E198" w14:textId="77777777" w:rsidR="00FF24DA" w:rsidRDefault="00FF24DA" w:rsidP="00484BA2">
            <w:pPr>
              <w:spacing w:after="120"/>
              <w:rPr>
                <w:rFonts w:cs="Arial"/>
              </w:rPr>
            </w:pPr>
            <w:r w:rsidRPr="004552B7">
              <w:rPr>
                <w:rFonts w:cs="Arial"/>
                <w:i/>
              </w:rPr>
              <w:t>Explain what is on offer additionally from the employability</w:t>
            </w:r>
            <w:r>
              <w:rPr>
                <w:rFonts w:cs="Arial"/>
                <w:i/>
              </w:rPr>
              <w:t xml:space="preserve"> service.</w:t>
            </w:r>
            <w:r>
              <w:rPr>
                <w:rFonts w:cs="Arial"/>
              </w:rPr>
              <w:t xml:space="preserve"> </w:t>
            </w:r>
          </w:p>
          <w:p w14:paraId="29753BCE" w14:textId="5FBB5105" w:rsidR="00FF24DA" w:rsidRPr="0026633D" w:rsidRDefault="00FF24DA" w:rsidP="00484BA2">
            <w:pPr>
              <w:spacing w:after="120"/>
              <w:rPr>
                <w:rFonts w:cs="Arial"/>
              </w:rPr>
            </w:pPr>
            <w:r>
              <w:rPr>
                <w:rFonts w:cs="Arial"/>
              </w:rPr>
              <w:t xml:space="preserve">The college also offers you… </w:t>
            </w:r>
            <w:r w:rsidRPr="004552B7">
              <w:rPr>
                <w:rFonts w:cs="Arial"/>
                <w:i/>
              </w:rPr>
              <w:t xml:space="preserve">(mention specific </w:t>
            </w:r>
            <w:r>
              <w:rPr>
                <w:rFonts w:cs="Arial"/>
                <w:i/>
              </w:rPr>
              <w:t xml:space="preserve">digital </w:t>
            </w:r>
            <w:r w:rsidRPr="004552B7">
              <w:rPr>
                <w:rFonts w:cs="Arial"/>
                <w:i/>
              </w:rPr>
              <w:t>training and development opportunities</w:t>
            </w:r>
            <w:r>
              <w:rPr>
                <w:rFonts w:cs="Arial"/>
              </w:rPr>
              <w:t>)</w:t>
            </w:r>
          </w:p>
        </w:tc>
      </w:tr>
    </w:tbl>
    <w:p w14:paraId="4433D37C" w14:textId="4BDCF3ED" w:rsidR="00437748" w:rsidRDefault="00437748" w:rsidP="00907FA3">
      <w:pPr>
        <w:pStyle w:val="Heading2"/>
      </w:pPr>
    </w:p>
    <w:p w14:paraId="7686B4BE" w14:textId="77777777" w:rsidR="00437748" w:rsidRDefault="00437748">
      <w:pPr>
        <w:spacing w:after="160"/>
        <w:rPr>
          <w:rFonts w:ascii="Roboto Medium" w:hAnsi="Roboto Medium"/>
          <w:color w:val="8E1558" w:themeColor="accent3"/>
          <w:sz w:val="34"/>
          <w:szCs w:val="28"/>
        </w:rPr>
      </w:pPr>
      <w:r>
        <w:br w:type="page"/>
      </w:r>
    </w:p>
    <w:p w14:paraId="526B1D96" w14:textId="31816DB2" w:rsidR="00437748" w:rsidRPr="005556E1" w:rsidRDefault="00437748" w:rsidP="00437748">
      <w:pPr>
        <w:pStyle w:val="Heading1"/>
        <w:rPr>
          <w:color w:val="00857D" w:themeColor="accent6"/>
        </w:rPr>
      </w:pPr>
      <w:r w:rsidRPr="005556E1">
        <w:rPr>
          <w:color w:val="00857D" w:themeColor="accent6"/>
        </w:rPr>
        <w:lastRenderedPageBreak/>
        <w:t xml:space="preserve">Theme </w:t>
      </w:r>
      <w:r w:rsidR="00776F32" w:rsidRPr="005556E1">
        <w:rPr>
          <w:color w:val="00857D" w:themeColor="accent6"/>
        </w:rPr>
        <w:t>four</w:t>
      </w:r>
      <w:r w:rsidRPr="005556E1">
        <w:rPr>
          <w:color w:val="00857D" w:themeColor="accent6"/>
        </w:rPr>
        <w:t xml:space="preserve">: your digital </w:t>
      </w:r>
      <w:r w:rsidR="00361CA4" w:rsidRPr="005556E1">
        <w:rPr>
          <w:color w:val="00857D" w:themeColor="accent6"/>
        </w:rPr>
        <w:t>views</w:t>
      </w:r>
    </w:p>
    <w:tbl>
      <w:tblPr>
        <w:tblStyle w:val="TableGrid"/>
        <w:tblW w:w="0" w:type="auto"/>
        <w:tblLook w:val="04A0" w:firstRow="1" w:lastRow="0" w:firstColumn="1" w:lastColumn="0" w:noHBand="0" w:noVBand="1"/>
      </w:tblPr>
      <w:tblGrid>
        <w:gridCol w:w="15126"/>
      </w:tblGrid>
      <w:tr w:rsidR="00437748" w14:paraId="4C3CC2FF" w14:textId="77777777" w:rsidTr="0053333D">
        <w:tc>
          <w:tcPr>
            <w:tcW w:w="15126" w:type="dxa"/>
            <w:shd w:val="clear" w:color="auto" w:fill="00857D" w:themeFill="accent6"/>
          </w:tcPr>
          <w:p w14:paraId="725AF3BB" w14:textId="77777777" w:rsidR="00437748" w:rsidRPr="00563D2C" w:rsidRDefault="00437748" w:rsidP="0053333D">
            <w:pPr>
              <w:pStyle w:val="Heading3"/>
              <w:spacing w:before="120"/>
              <w:outlineLvl w:val="2"/>
            </w:pPr>
            <w:r w:rsidRPr="00563D2C">
              <w:rPr>
                <w:rStyle w:val="Heading2Char"/>
                <w:color w:val="FFFFFF" w:themeColor="background1"/>
              </w:rPr>
              <w:t>Headline messages to students:</w:t>
            </w:r>
            <w:r w:rsidRPr="00563D2C">
              <w:t xml:space="preserve"> </w:t>
            </w:r>
          </w:p>
          <w:p w14:paraId="264550E2" w14:textId="25043C04" w:rsidR="00437748" w:rsidRPr="00563D2C" w:rsidRDefault="00B00567" w:rsidP="0053333D">
            <w:pPr>
              <w:spacing w:before="120" w:after="120"/>
              <w:rPr>
                <w:rStyle w:val="Heading2Char"/>
                <w:rFonts w:ascii="Roboto Light" w:hAnsi="Roboto Light"/>
                <w:color w:val="FFFFFF" w:themeColor="background1"/>
                <w:sz w:val="24"/>
                <w:szCs w:val="24"/>
              </w:rPr>
            </w:pPr>
            <w:r w:rsidRPr="00B00567">
              <w:rPr>
                <w:color w:val="FFFFFF" w:themeColor="background1"/>
                <w:sz w:val="24"/>
                <w:szCs w:val="24"/>
              </w:rPr>
              <w:t>All students have their own strengths and preferences in learning. Your taught sessions, assignments and independent study should offer a variety of approaches, so you can develop different strategies and find your strengths. Be willing to try new things, but let your tutors know if you’re not getting what you need. Get involved in decisions about your digital learning if you have the chance.</w:t>
            </w:r>
          </w:p>
        </w:tc>
      </w:tr>
    </w:tbl>
    <w:p w14:paraId="521182C2" w14:textId="77777777" w:rsidR="00437748" w:rsidRDefault="00437748" w:rsidP="00437748">
      <w:pPr>
        <w:spacing w:after="0"/>
        <w:rPr>
          <w:rStyle w:val="Heading2Char"/>
        </w:rPr>
      </w:pPr>
    </w:p>
    <w:p w14:paraId="45ACE603" w14:textId="1276ADBB" w:rsidR="00A907BB" w:rsidRPr="00511BFA" w:rsidRDefault="00437748" w:rsidP="00A907BB">
      <w:pPr>
        <w:rPr>
          <w:color w:val="E62645" w:themeColor="accent1"/>
        </w:rPr>
      </w:pPr>
      <w:r w:rsidRPr="00344DC1">
        <w:rPr>
          <w:rStyle w:val="Heading3Char"/>
        </w:rPr>
        <w:t>Key stakeholders:</w:t>
      </w:r>
      <w:r>
        <w:t xml:space="preserve"> </w:t>
      </w:r>
      <w:r w:rsidR="00271DB4">
        <w:t>students and student representatives including digital champions/ambassadors,</w:t>
      </w:r>
      <w:r w:rsidR="00271DB4" w:rsidRPr="00CF693A">
        <w:t xml:space="preserve"> </w:t>
      </w:r>
      <w:r w:rsidR="00A907BB" w:rsidRPr="00CF693A">
        <w:t>course teams, learning support and e-learning</w:t>
      </w:r>
      <w:r w:rsidR="00A907BB">
        <w:t xml:space="preserve"> </w:t>
      </w:r>
      <w:r w:rsidR="00A907BB">
        <w:br/>
      </w:r>
      <w:r w:rsidR="00A907BB" w:rsidRPr="009C01E8">
        <w:rPr>
          <w:color w:val="00857D" w:themeColor="accent6"/>
        </w:rPr>
        <w:t xml:space="preserve">NB: It may be preferable to use this section and the </w:t>
      </w:r>
      <w:r w:rsidR="005556E1" w:rsidRPr="009C01E8">
        <w:rPr>
          <w:color w:val="00857D" w:themeColor="accent6"/>
        </w:rPr>
        <w:t>previous</w:t>
      </w:r>
      <w:r w:rsidR="00A907BB" w:rsidRPr="009C01E8">
        <w:rPr>
          <w:color w:val="00857D" w:themeColor="accent6"/>
        </w:rPr>
        <w:t xml:space="preserve"> one as part of course induction rather than at college level. Many of the messages will make more sense to students in that context. </w:t>
      </w:r>
      <w:r w:rsidR="005556E1" w:rsidRPr="009C01E8">
        <w:rPr>
          <w:color w:val="00857D" w:themeColor="accent6"/>
        </w:rPr>
        <w:t>Our</w:t>
      </w:r>
      <w:r w:rsidR="00A907BB" w:rsidRPr="009C01E8">
        <w:rPr>
          <w:color w:val="00857D" w:themeColor="accent6"/>
        </w:rPr>
        <w:t xml:space="preserve"> briefing for teaching staff has more detail for these key stakeholders</w:t>
      </w:r>
      <w:r w:rsidR="00604DF1" w:rsidRPr="00604DF1">
        <w:rPr>
          <w:color w:val="00857D" w:themeColor="accent6"/>
        </w:rPr>
        <w:t xml:space="preserve"> (briefing available from: </w:t>
      </w:r>
      <w:hyperlink r:id="rId17" w:history="1">
        <w:r w:rsidR="00604DF1" w:rsidRPr="00604DF1">
          <w:rPr>
            <w:rStyle w:val="Hyperlink"/>
            <w:b/>
            <w:color w:val="00857D" w:themeColor="accent6"/>
          </w:rPr>
          <w:t>digitalinsights.jisc.ac.uk/our-service</w:t>
        </w:r>
      </w:hyperlink>
      <w:r w:rsidR="00604DF1" w:rsidRPr="00604DF1">
        <w:rPr>
          <w:color w:val="00857D" w:themeColor="accent6"/>
        </w:rPr>
        <w:t>).</w:t>
      </w:r>
    </w:p>
    <w:p w14:paraId="0D87BDEE" w14:textId="77777777" w:rsidR="00437748" w:rsidRPr="005556E1" w:rsidRDefault="00437748" w:rsidP="00437748">
      <w:pPr>
        <w:pStyle w:val="Heading2"/>
        <w:rPr>
          <w:color w:val="00857D" w:themeColor="accent6"/>
        </w:rPr>
      </w:pPr>
      <w:r w:rsidRPr="005556E1">
        <w:rPr>
          <w:color w:val="00857D" w:themeColor="accent6"/>
        </w:rPr>
        <w:t>Findings and guidance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3830"/>
        <w:gridCol w:w="5653"/>
        <w:gridCol w:w="5653"/>
      </w:tblGrid>
      <w:tr w:rsidR="00437748" w14:paraId="14155E41" w14:textId="77777777" w:rsidTr="0053333D">
        <w:trPr>
          <w:tblHeader/>
        </w:trPr>
        <w:tc>
          <w:tcPr>
            <w:tcW w:w="1265" w:type="pct"/>
            <w:shd w:val="clear" w:color="auto" w:fill="00857D" w:themeFill="accent6"/>
            <w:vAlign w:val="center"/>
          </w:tcPr>
          <w:p w14:paraId="2B8DFB19" w14:textId="73735DDB" w:rsidR="00437748" w:rsidRPr="00244763" w:rsidRDefault="006A18F8" w:rsidP="0053333D">
            <w:pPr>
              <w:pStyle w:val="Jisctableheader"/>
              <w:rPr>
                <w:b/>
              </w:rPr>
            </w:pPr>
            <w:r>
              <w:t>Survey finding</w:t>
            </w:r>
          </w:p>
        </w:tc>
        <w:tc>
          <w:tcPr>
            <w:tcW w:w="1867" w:type="pct"/>
            <w:shd w:val="clear" w:color="auto" w:fill="00857D" w:themeFill="accent6"/>
            <w:vAlign w:val="center"/>
          </w:tcPr>
          <w:p w14:paraId="00E6CB4C" w14:textId="427A8657" w:rsidR="00437748" w:rsidRPr="00244763" w:rsidRDefault="00437748" w:rsidP="0053333D">
            <w:pPr>
              <w:pStyle w:val="Jisctableheader"/>
            </w:pPr>
            <w:r>
              <w:t xml:space="preserve">Considerations </w:t>
            </w:r>
            <w:r w:rsidR="00F43DBE">
              <w:t>for your</w:t>
            </w:r>
            <w:r>
              <w:t xml:space="preserve"> organisation</w:t>
            </w:r>
          </w:p>
        </w:tc>
        <w:tc>
          <w:tcPr>
            <w:tcW w:w="1867" w:type="pct"/>
            <w:shd w:val="clear" w:color="auto" w:fill="00857D" w:themeFill="accent6"/>
            <w:vAlign w:val="center"/>
          </w:tcPr>
          <w:p w14:paraId="3111D496" w14:textId="77777777" w:rsidR="00437748" w:rsidRPr="00244763" w:rsidRDefault="00437748" w:rsidP="0053333D">
            <w:pPr>
              <w:pStyle w:val="Jisctableheader"/>
            </w:pPr>
            <w:r>
              <w:t>Draft messages for students (amend to suit your organisation)</w:t>
            </w:r>
          </w:p>
        </w:tc>
      </w:tr>
      <w:tr w:rsidR="00286428" w14:paraId="5D6BD301" w14:textId="77777777" w:rsidTr="0053333D">
        <w:tc>
          <w:tcPr>
            <w:tcW w:w="1265" w:type="pct"/>
            <w:tcBorders>
              <w:bottom w:val="single" w:sz="4" w:space="0" w:color="auto"/>
            </w:tcBorders>
          </w:tcPr>
          <w:p w14:paraId="5AF51F84" w14:textId="77777777" w:rsidR="000957D9" w:rsidRPr="00C65679" w:rsidRDefault="000957D9" w:rsidP="000957D9">
            <w:pPr>
              <w:spacing w:after="120"/>
              <w:rPr>
                <w:rFonts w:cs="Arial"/>
                <w:iCs/>
              </w:rPr>
            </w:pPr>
            <w:r w:rsidRPr="00341860">
              <w:rPr>
                <w:rFonts w:cs="Arial"/>
                <w:b/>
                <w:iCs/>
              </w:rPr>
              <w:t>Independence and flexibility</w:t>
            </w:r>
            <w:r w:rsidRPr="00341860">
              <w:rPr>
                <w:rFonts w:cs="Arial"/>
                <w:iCs/>
              </w:rPr>
              <w:t xml:space="preserve"> are </w:t>
            </w:r>
            <w:proofErr w:type="gramStart"/>
            <w:r w:rsidRPr="00341860">
              <w:rPr>
                <w:rFonts w:cs="Arial"/>
                <w:iCs/>
              </w:rPr>
              <w:t>benefits</w:t>
            </w:r>
            <w:proofErr w:type="gramEnd"/>
            <w:r w:rsidRPr="00341860">
              <w:rPr>
                <w:rFonts w:cs="Arial"/>
                <w:iCs/>
              </w:rPr>
              <w:t xml:space="preserve"> that </w:t>
            </w:r>
            <w:r>
              <w:rPr>
                <w:rFonts w:cs="Arial"/>
                <w:iCs/>
              </w:rPr>
              <w:t xml:space="preserve">FE </w:t>
            </w:r>
            <w:r w:rsidRPr="00341860">
              <w:rPr>
                <w:rFonts w:cs="Arial"/>
                <w:iCs/>
              </w:rPr>
              <w:t xml:space="preserve">students appreciate when </w:t>
            </w:r>
            <w:r>
              <w:rPr>
                <w:rFonts w:cs="Arial"/>
                <w:iCs/>
              </w:rPr>
              <w:t>using digital technologies</w:t>
            </w:r>
          </w:p>
          <w:p w14:paraId="7229C1A9" w14:textId="1404C8F2" w:rsidR="00CA4870" w:rsidRDefault="00CA4870" w:rsidP="00C65679">
            <w:pPr>
              <w:spacing w:after="120"/>
              <w:rPr>
                <w:rFonts w:cs="Arial"/>
                <w:b/>
                <w:iCs/>
              </w:rPr>
            </w:pPr>
            <w:r w:rsidRPr="00A561DC">
              <w:rPr>
                <w:rFonts w:cs="Arial"/>
                <w:bCs/>
                <w:iCs/>
              </w:rPr>
              <w:t>S</w:t>
            </w:r>
            <w:r w:rsidR="00F4616B">
              <w:rPr>
                <w:rFonts w:cs="Arial"/>
                <w:bCs/>
                <w:iCs/>
              </w:rPr>
              <w:t>izeable numbers of students agreed</w:t>
            </w:r>
            <w:r w:rsidR="00340597">
              <w:rPr>
                <w:rFonts w:cs="Arial"/>
                <w:bCs/>
                <w:iCs/>
              </w:rPr>
              <w:t xml:space="preserve"> that</w:t>
            </w:r>
            <w:r w:rsidRPr="00A561DC">
              <w:rPr>
                <w:rFonts w:cs="Arial"/>
                <w:bCs/>
                <w:iCs/>
              </w:rPr>
              <w:t xml:space="preserve"> </w:t>
            </w:r>
            <w:r w:rsidR="00340597" w:rsidRPr="00A561DC">
              <w:rPr>
                <w:rFonts w:cs="Arial"/>
                <w:bCs/>
                <w:iCs/>
              </w:rPr>
              <w:t xml:space="preserve">they </w:t>
            </w:r>
            <w:r w:rsidR="00132D2B">
              <w:rPr>
                <w:rFonts w:cs="Arial"/>
                <w:bCs/>
                <w:iCs/>
              </w:rPr>
              <w:t>feel</w:t>
            </w:r>
            <w:r w:rsidR="00340597" w:rsidRPr="00A561DC">
              <w:rPr>
                <w:rFonts w:cs="Arial"/>
                <w:bCs/>
                <w:iCs/>
              </w:rPr>
              <w:t xml:space="preserve"> more</w:t>
            </w:r>
            <w:r w:rsidR="00340597">
              <w:rPr>
                <w:rFonts w:cs="Arial"/>
                <w:b/>
                <w:iCs/>
              </w:rPr>
              <w:t xml:space="preserve"> independent</w:t>
            </w:r>
            <w:r w:rsidR="00340597" w:rsidRPr="00A561DC">
              <w:rPr>
                <w:rFonts w:cs="Arial"/>
                <w:bCs/>
                <w:iCs/>
              </w:rPr>
              <w:t xml:space="preserve">, </w:t>
            </w:r>
            <w:r w:rsidR="00132D2B">
              <w:t>can more easily fit learning into their life</w:t>
            </w:r>
            <w:r w:rsidR="000957D9">
              <w:t>, enjoy learning more and understand things better</w:t>
            </w:r>
            <w:r w:rsidR="00132D2B">
              <w:t xml:space="preserve"> </w:t>
            </w:r>
            <w:r w:rsidR="00A561DC">
              <w:rPr>
                <w:rFonts w:cs="Arial"/>
                <w:bCs/>
                <w:iCs/>
              </w:rPr>
              <w:t xml:space="preserve">when digital technologies </w:t>
            </w:r>
            <w:r w:rsidR="00AA6C5A">
              <w:rPr>
                <w:rFonts w:cs="Arial"/>
                <w:bCs/>
                <w:iCs/>
              </w:rPr>
              <w:t>are</w:t>
            </w:r>
            <w:r w:rsidR="00A561DC">
              <w:rPr>
                <w:rFonts w:cs="Arial"/>
                <w:bCs/>
                <w:iCs/>
              </w:rPr>
              <w:t xml:space="preserve"> used </w:t>
            </w:r>
          </w:p>
          <w:p w14:paraId="2D95F1F8" w14:textId="77777777" w:rsidR="00F1074A" w:rsidRDefault="00F1074A" w:rsidP="00286428">
            <w:pPr>
              <w:pStyle w:val="Jisctablenormal"/>
              <w:spacing w:after="120"/>
            </w:pPr>
          </w:p>
          <w:p w14:paraId="24D508C3" w14:textId="77777777" w:rsidR="00F1074A" w:rsidRDefault="00F1074A" w:rsidP="00286428">
            <w:pPr>
              <w:pStyle w:val="Jisctablenormal"/>
              <w:spacing w:after="120"/>
            </w:pPr>
          </w:p>
          <w:p w14:paraId="654A2C5F" w14:textId="77777777" w:rsidR="00581207" w:rsidRDefault="00581207" w:rsidP="00286428">
            <w:pPr>
              <w:pStyle w:val="Jisctablenormal"/>
              <w:spacing w:after="120"/>
            </w:pPr>
          </w:p>
          <w:p w14:paraId="6E2C9327" w14:textId="77777777" w:rsidR="00581207" w:rsidRDefault="00581207" w:rsidP="00286428">
            <w:pPr>
              <w:pStyle w:val="Jisctablenormal"/>
              <w:spacing w:after="120"/>
            </w:pPr>
          </w:p>
          <w:p w14:paraId="64F6FD93" w14:textId="77777777" w:rsidR="00581207" w:rsidRDefault="00581207" w:rsidP="00286428">
            <w:pPr>
              <w:pStyle w:val="Jisctablenormal"/>
              <w:spacing w:after="120"/>
            </w:pPr>
          </w:p>
          <w:p w14:paraId="21ABF690" w14:textId="77777777" w:rsidR="00581207" w:rsidRDefault="00581207" w:rsidP="00286428">
            <w:pPr>
              <w:pStyle w:val="Jisctablenormal"/>
              <w:spacing w:after="120"/>
            </w:pPr>
          </w:p>
          <w:p w14:paraId="76AC921F" w14:textId="6923E8EF" w:rsidR="00581207" w:rsidRPr="00244763" w:rsidRDefault="00581207" w:rsidP="00286428">
            <w:pPr>
              <w:pStyle w:val="Jisctablenormal"/>
              <w:spacing w:after="120"/>
            </w:pPr>
          </w:p>
        </w:tc>
        <w:tc>
          <w:tcPr>
            <w:tcW w:w="1867" w:type="pct"/>
            <w:tcBorders>
              <w:bottom w:val="single" w:sz="4" w:space="0" w:color="auto"/>
            </w:tcBorders>
          </w:tcPr>
          <w:p w14:paraId="33262528" w14:textId="41857403" w:rsidR="005D2870" w:rsidRPr="005D2870" w:rsidRDefault="00286428" w:rsidP="00286428">
            <w:pPr>
              <w:pStyle w:val="Jisctablenormal"/>
              <w:numPr>
                <w:ilvl w:val="0"/>
                <w:numId w:val="20"/>
              </w:numPr>
              <w:spacing w:after="120"/>
              <w:ind w:left="333" w:hanging="333"/>
            </w:pPr>
            <w:r w:rsidRPr="00D81642">
              <w:rPr>
                <w:rFonts w:cs="Arial"/>
              </w:rPr>
              <w:t>Make sure the use of digital technologies on course takes advantage of these known benefits and communicate them to student</w:t>
            </w:r>
            <w:r>
              <w:rPr>
                <w:rFonts w:cs="Arial"/>
              </w:rPr>
              <w:t xml:space="preserve">s </w:t>
            </w:r>
          </w:p>
          <w:p w14:paraId="576B98B1" w14:textId="7A6043E9" w:rsidR="005D2870" w:rsidRPr="005D2870" w:rsidRDefault="00286428" w:rsidP="00286428">
            <w:pPr>
              <w:pStyle w:val="Jisctablenormal"/>
              <w:numPr>
                <w:ilvl w:val="0"/>
                <w:numId w:val="20"/>
              </w:numPr>
              <w:spacing w:after="120"/>
              <w:ind w:left="333" w:hanging="333"/>
            </w:pPr>
            <w:r w:rsidRPr="00341860">
              <w:rPr>
                <w:rFonts w:cs="Arial"/>
                <w:iCs/>
              </w:rPr>
              <w:t>Encourage the use of apps to manage their time and tasks, notes and fi</w:t>
            </w:r>
            <w:r>
              <w:rPr>
                <w:rFonts w:cs="Arial"/>
                <w:iCs/>
              </w:rPr>
              <w:t xml:space="preserve">les, key references and readings </w:t>
            </w:r>
          </w:p>
          <w:p w14:paraId="3CCD6E2C" w14:textId="350AC3E4" w:rsidR="005D2870" w:rsidRPr="005D2870" w:rsidRDefault="00286428" w:rsidP="00286428">
            <w:pPr>
              <w:pStyle w:val="Jisctablenormal"/>
              <w:numPr>
                <w:ilvl w:val="0"/>
                <w:numId w:val="20"/>
              </w:numPr>
              <w:spacing w:after="120"/>
              <w:ind w:left="333" w:hanging="333"/>
            </w:pPr>
            <w:r>
              <w:rPr>
                <w:rFonts w:cs="Arial"/>
                <w:iCs/>
              </w:rPr>
              <w:t xml:space="preserve">Ask students which tasks they enjoy and which they feel have helped them most. Read around your subject area for ideas about engaging students and about teaching threshold concepts with digital input </w:t>
            </w:r>
          </w:p>
          <w:p w14:paraId="630E66A8" w14:textId="266296AB" w:rsidR="00286428" w:rsidRPr="002934FB" w:rsidRDefault="005D2870" w:rsidP="00286428">
            <w:pPr>
              <w:pStyle w:val="Jisctablenormal"/>
              <w:numPr>
                <w:ilvl w:val="0"/>
                <w:numId w:val="20"/>
              </w:numPr>
              <w:spacing w:after="120"/>
              <w:ind w:left="333" w:hanging="333"/>
            </w:pPr>
            <w:r>
              <w:rPr>
                <w:rFonts w:cs="Arial"/>
              </w:rPr>
              <w:t>B</w:t>
            </w:r>
            <w:r w:rsidR="00286428">
              <w:rPr>
                <w:rFonts w:cs="Arial"/>
              </w:rPr>
              <w:t>e prepared for a variety of responses from students when introducing new methods. It helps if you acknowledge this and ask for feedback</w:t>
            </w:r>
            <w:r w:rsidR="003E124B">
              <w:rPr>
                <w:rFonts w:cs="Arial"/>
              </w:rPr>
              <w:t xml:space="preserve"> afterwards</w:t>
            </w:r>
            <w:r w:rsidR="00286428">
              <w:rPr>
                <w:rFonts w:cs="Arial"/>
              </w:rPr>
              <w:t>. This gives them a chance to share positive strategies as well as airing any problems</w:t>
            </w:r>
          </w:p>
        </w:tc>
        <w:tc>
          <w:tcPr>
            <w:tcW w:w="1867" w:type="pct"/>
            <w:tcBorders>
              <w:bottom w:val="single" w:sz="4" w:space="0" w:color="auto"/>
            </w:tcBorders>
          </w:tcPr>
          <w:p w14:paraId="1E96AC1C" w14:textId="77777777" w:rsidR="00286428" w:rsidRPr="00D81642" w:rsidRDefault="00286428" w:rsidP="00286428">
            <w:pPr>
              <w:spacing w:after="120"/>
              <w:rPr>
                <w:rFonts w:cs="Arial"/>
                <w:iCs/>
              </w:rPr>
            </w:pPr>
            <w:r>
              <w:rPr>
                <w:rFonts w:cs="Arial"/>
                <w:iCs/>
              </w:rPr>
              <w:t>Use</w:t>
            </w:r>
            <w:r w:rsidRPr="00D81642">
              <w:rPr>
                <w:rFonts w:cs="Arial"/>
                <w:iCs/>
              </w:rPr>
              <w:t xml:space="preserve"> digital apps to organise your study time and to-do </w:t>
            </w:r>
            <w:proofErr w:type="gramStart"/>
            <w:r w:rsidRPr="00D81642">
              <w:rPr>
                <w:rFonts w:cs="Arial"/>
                <w:iCs/>
              </w:rPr>
              <w:t>lists, or</w:t>
            </w:r>
            <w:proofErr w:type="gramEnd"/>
            <w:r w:rsidRPr="00D81642">
              <w:rPr>
                <w:rFonts w:cs="Arial"/>
                <w:iCs/>
              </w:rPr>
              <w:t xml:space="preserve"> </w:t>
            </w:r>
            <w:r>
              <w:rPr>
                <w:rFonts w:cs="Arial"/>
                <w:iCs/>
              </w:rPr>
              <w:t xml:space="preserve">link </w:t>
            </w:r>
            <w:r w:rsidRPr="00D81642">
              <w:rPr>
                <w:rFonts w:cs="Arial"/>
                <w:iCs/>
              </w:rPr>
              <w:t>your course timetable with your personal calendar.</w:t>
            </w:r>
          </w:p>
          <w:p w14:paraId="37C26BA3" w14:textId="77777777" w:rsidR="00286428" w:rsidRDefault="00286428" w:rsidP="00286428">
            <w:pPr>
              <w:pStyle w:val="Jisctablenormal"/>
              <w:spacing w:after="120"/>
              <w:rPr>
                <w:rFonts w:cs="Arial"/>
                <w:iCs/>
              </w:rPr>
            </w:pPr>
            <w:r w:rsidRPr="00D81642">
              <w:rPr>
                <w:rFonts w:cs="Arial"/>
                <w:iCs/>
              </w:rPr>
              <w:t>Make sure you can access all the software and resources you need to study away from campus,</w:t>
            </w:r>
            <w:r w:rsidR="00F71478">
              <w:rPr>
                <w:rFonts w:cs="Arial"/>
                <w:iCs/>
              </w:rPr>
              <w:t xml:space="preserve"> for example, by</w:t>
            </w:r>
            <w:r w:rsidRPr="00D81642">
              <w:rPr>
                <w:rFonts w:cs="Arial"/>
                <w:iCs/>
              </w:rPr>
              <w:t xml:space="preserve"> downloading materials </w:t>
            </w:r>
            <w:r w:rsidR="00F71478">
              <w:rPr>
                <w:rFonts w:cs="Arial"/>
                <w:iCs/>
              </w:rPr>
              <w:t>when</w:t>
            </w:r>
            <w:r w:rsidRPr="00D81642">
              <w:rPr>
                <w:rFonts w:cs="Arial"/>
                <w:iCs/>
              </w:rPr>
              <w:t xml:space="preserve"> you have access to the network</w:t>
            </w:r>
            <w:r w:rsidR="00C36E38">
              <w:rPr>
                <w:rFonts w:cs="Arial"/>
                <w:iCs/>
              </w:rPr>
              <w:t xml:space="preserve"> to work on when access is not available</w:t>
            </w:r>
            <w:r w:rsidRPr="00D81642">
              <w:rPr>
                <w:rFonts w:cs="Arial"/>
                <w:iCs/>
              </w:rPr>
              <w:t>.</w:t>
            </w:r>
          </w:p>
          <w:p w14:paraId="4D50F591" w14:textId="77777777" w:rsidR="00C36E38" w:rsidRDefault="00C36E38" w:rsidP="00286428">
            <w:pPr>
              <w:pStyle w:val="Jisctablenormal"/>
              <w:spacing w:after="120"/>
            </w:pPr>
          </w:p>
          <w:p w14:paraId="5EA1DA74" w14:textId="77777777" w:rsidR="00C36E38" w:rsidRDefault="00C36E38" w:rsidP="00286428">
            <w:pPr>
              <w:pStyle w:val="Jisctablenormal"/>
              <w:spacing w:after="120"/>
            </w:pPr>
          </w:p>
          <w:p w14:paraId="5E14C238" w14:textId="5110A70D" w:rsidR="00C36E38" w:rsidRPr="002934FB" w:rsidRDefault="00C36E38" w:rsidP="00286428">
            <w:pPr>
              <w:pStyle w:val="Jisctablenormal"/>
              <w:spacing w:after="120"/>
            </w:pPr>
          </w:p>
        </w:tc>
      </w:tr>
      <w:tr w:rsidR="00286428" w14:paraId="1E5CE51B" w14:textId="77777777" w:rsidTr="0053333D">
        <w:tc>
          <w:tcPr>
            <w:tcW w:w="1265" w:type="pct"/>
            <w:tcBorders>
              <w:bottom w:val="single" w:sz="4" w:space="0" w:color="auto"/>
            </w:tcBorders>
          </w:tcPr>
          <w:p w14:paraId="56A02736" w14:textId="6CCE0BDB" w:rsidR="00286428" w:rsidRPr="00341860" w:rsidRDefault="00286428" w:rsidP="00286428">
            <w:pPr>
              <w:spacing w:after="120"/>
              <w:rPr>
                <w:rFonts w:cs="Arial"/>
                <w:b/>
                <w:iCs/>
              </w:rPr>
            </w:pPr>
            <w:r w:rsidRPr="00D81642">
              <w:rPr>
                <w:rFonts w:cs="Arial"/>
                <w:iCs/>
              </w:rPr>
              <w:lastRenderedPageBreak/>
              <w:t xml:space="preserve">Most students also </w:t>
            </w:r>
            <w:r>
              <w:rPr>
                <w:rFonts w:cs="Arial"/>
                <w:iCs/>
              </w:rPr>
              <w:t>felt</w:t>
            </w:r>
            <w:r w:rsidRPr="00D81642">
              <w:rPr>
                <w:rFonts w:cs="Arial"/>
                <w:iCs/>
              </w:rPr>
              <w:t xml:space="preserve"> that their </w:t>
            </w:r>
            <w:r w:rsidRPr="00D81642">
              <w:rPr>
                <w:rFonts w:cs="Arial"/>
                <w:b/>
                <w:iCs/>
              </w:rPr>
              <w:t>understanding and enjoyment</w:t>
            </w:r>
            <w:r w:rsidRPr="00D81642">
              <w:rPr>
                <w:rFonts w:cs="Arial"/>
                <w:iCs/>
              </w:rPr>
              <w:t xml:space="preserve"> were greater when they had the opportunity to use digital tools and media</w:t>
            </w:r>
          </w:p>
        </w:tc>
        <w:tc>
          <w:tcPr>
            <w:tcW w:w="1867" w:type="pct"/>
            <w:tcBorders>
              <w:bottom w:val="single" w:sz="4" w:space="0" w:color="auto"/>
            </w:tcBorders>
          </w:tcPr>
          <w:p w14:paraId="590D2BF7" w14:textId="77777777" w:rsidR="00286428" w:rsidRPr="00D81642" w:rsidRDefault="00286428" w:rsidP="008817D1">
            <w:pPr>
              <w:pStyle w:val="Jisctablenormal"/>
              <w:spacing w:after="120"/>
              <w:rPr>
                <w:rFonts w:cs="Arial"/>
              </w:rPr>
            </w:pPr>
          </w:p>
        </w:tc>
        <w:tc>
          <w:tcPr>
            <w:tcW w:w="1867" w:type="pct"/>
            <w:tcBorders>
              <w:bottom w:val="single" w:sz="4" w:space="0" w:color="auto"/>
            </w:tcBorders>
          </w:tcPr>
          <w:p w14:paraId="15C2A6E0" w14:textId="77777777" w:rsidR="008817D1" w:rsidRDefault="00286428" w:rsidP="00286428">
            <w:pPr>
              <w:spacing w:after="120"/>
              <w:rPr>
                <w:rFonts w:cs="Arial"/>
                <w:iCs/>
              </w:rPr>
            </w:pPr>
            <w:r w:rsidRPr="00D81642">
              <w:rPr>
                <w:rFonts w:cs="Arial"/>
                <w:iCs/>
              </w:rPr>
              <w:t>Experiment with learning formats and resource types until you find what works for you.</w:t>
            </w:r>
          </w:p>
          <w:p w14:paraId="6191172B" w14:textId="6DF3976D" w:rsidR="008817D1" w:rsidRDefault="00606AFC" w:rsidP="00286428">
            <w:pPr>
              <w:spacing w:after="120"/>
              <w:rPr>
                <w:rFonts w:cs="Arial"/>
                <w:iCs/>
              </w:rPr>
            </w:pPr>
            <w:r>
              <w:rPr>
                <w:rFonts w:cs="Arial"/>
                <w:iCs/>
              </w:rPr>
              <w:t>Engage</w:t>
            </w:r>
            <w:r w:rsidRPr="00D81642">
              <w:rPr>
                <w:rFonts w:cs="Arial"/>
                <w:iCs/>
              </w:rPr>
              <w:t xml:space="preserve"> </w:t>
            </w:r>
            <w:r w:rsidR="00286428" w:rsidRPr="00D81642">
              <w:rPr>
                <w:rFonts w:cs="Arial"/>
                <w:iCs/>
              </w:rPr>
              <w:t xml:space="preserve">your creative side by producing digital posters, presentations, web pages and other media when you get the chance. </w:t>
            </w:r>
          </w:p>
          <w:p w14:paraId="3ED7DDAD" w14:textId="77777777" w:rsidR="008817D1" w:rsidRDefault="00286428" w:rsidP="00286428">
            <w:pPr>
              <w:spacing w:after="120"/>
              <w:rPr>
                <w:rFonts w:cs="Arial"/>
                <w:iCs/>
              </w:rPr>
            </w:pPr>
            <w:r w:rsidRPr="00D81642">
              <w:rPr>
                <w:rFonts w:cs="Arial"/>
                <w:iCs/>
              </w:rPr>
              <w:t xml:space="preserve">Explore digital simulations, interactive media and games – or try language learning or brain training apps if you enjoy them. </w:t>
            </w:r>
          </w:p>
          <w:p w14:paraId="695C8B67" w14:textId="162259B3" w:rsidR="00286428" w:rsidRDefault="00286428" w:rsidP="00286428">
            <w:pPr>
              <w:spacing w:after="120"/>
              <w:rPr>
                <w:rFonts w:cs="Arial"/>
                <w:iCs/>
              </w:rPr>
            </w:pPr>
            <w:r w:rsidRPr="00D81642">
              <w:rPr>
                <w:rFonts w:cs="Arial"/>
                <w:iCs/>
              </w:rPr>
              <w:t>Ask other students what makes their study time fun and effective.</w:t>
            </w:r>
          </w:p>
        </w:tc>
      </w:tr>
      <w:tr w:rsidR="00286428" w14:paraId="459BE4E7" w14:textId="77777777" w:rsidTr="0053333D">
        <w:tc>
          <w:tcPr>
            <w:tcW w:w="1265" w:type="pct"/>
            <w:tcBorders>
              <w:bottom w:val="single" w:sz="4" w:space="0" w:color="auto"/>
            </w:tcBorders>
          </w:tcPr>
          <w:p w14:paraId="138F09D7" w14:textId="5C4CFE7E" w:rsidR="00286428" w:rsidRPr="00D81642" w:rsidRDefault="00286428" w:rsidP="00286428">
            <w:pPr>
              <w:spacing w:after="120"/>
              <w:rPr>
                <w:rFonts w:cs="Arial"/>
                <w:iCs/>
              </w:rPr>
            </w:pPr>
            <w:proofErr w:type="gramStart"/>
            <w:r w:rsidRPr="00D81642">
              <w:rPr>
                <w:rFonts w:cs="Arial"/>
              </w:rPr>
              <w:t>A majority of</w:t>
            </w:r>
            <w:proofErr w:type="gramEnd"/>
            <w:r w:rsidRPr="00D81642">
              <w:rPr>
                <w:rFonts w:cs="Arial"/>
              </w:rPr>
              <w:t xml:space="preserve"> </w:t>
            </w:r>
            <w:r>
              <w:rPr>
                <w:rFonts w:cs="Arial"/>
              </w:rPr>
              <w:t>FE</w:t>
            </w:r>
            <w:r w:rsidRPr="00D81642">
              <w:rPr>
                <w:rFonts w:cs="Arial"/>
              </w:rPr>
              <w:t xml:space="preserve"> students said they preferred a mix of</w:t>
            </w:r>
            <w:r w:rsidRPr="00D81642">
              <w:rPr>
                <w:rFonts w:cs="Arial"/>
                <w:b/>
              </w:rPr>
              <w:t xml:space="preserve"> group and individual work</w:t>
            </w:r>
            <w:r w:rsidRPr="00D81642">
              <w:rPr>
                <w:rFonts w:cs="Arial"/>
              </w:rPr>
              <w:t xml:space="preserve"> but a sizeable minority – more than </w:t>
            </w:r>
            <w:r>
              <w:rPr>
                <w:rFonts w:cs="Arial"/>
              </w:rPr>
              <w:t>a third</w:t>
            </w:r>
            <w:r w:rsidRPr="00D81642">
              <w:rPr>
                <w:rFonts w:cs="Arial"/>
              </w:rPr>
              <w:t xml:space="preserve"> – preferred to work independently </w:t>
            </w:r>
          </w:p>
        </w:tc>
        <w:tc>
          <w:tcPr>
            <w:tcW w:w="1867" w:type="pct"/>
            <w:tcBorders>
              <w:bottom w:val="single" w:sz="4" w:space="0" w:color="auto"/>
            </w:tcBorders>
          </w:tcPr>
          <w:p w14:paraId="2938472E" w14:textId="2763B50D" w:rsidR="00BF32F1" w:rsidRDefault="00286428" w:rsidP="000A6E4D">
            <w:pPr>
              <w:pStyle w:val="Jisctablenormal"/>
              <w:numPr>
                <w:ilvl w:val="0"/>
                <w:numId w:val="20"/>
              </w:numPr>
              <w:spacing w:after="120"/>
              <w:ind w:left="333" w:hanging="333"/>
              <w:rPr>
                <w:rFonts w:cs="Arial"/>
              </w:rPr>
            </w:pPr>
            <w:r>
              <w:rPr>
                <w:rFonts w:cs="Arial"/>
              </w:rPr>
              <w:t xml:space="preserve">As well as using digital resources to support independent working –this is something </w:t>
            </w:r>
            <w:r w:rsidR="00BF32F1">
              <w:rPr>
                <w:rFonts w:cs="Arial"/>
              </w:rPr>
              <w:t xml:space="preserve">that </w:t>
            </w:r>
            <w:r>
              <w:rPr>
                <w:rFonts w:cs="Arial"/>
              </w:rPr>
              <w:t>students find a genuine benefit - e</w:t>
            </w:r>
            <w:r w:rsidRPr="00D81642">
              <w:rPr>
                <w:rFonts w:cs="Arial"/>
              </w:rPr>
              <w:t>xplain why group work can be beneficial</w:t>
            </w:r>
          </w:p>
          <w:p w14:paraId="71794688" w14:textId="4FE52BD6" w:rsidR="00286428" w:rsidRPr="009A31B1" w:rsidRDefault="00286428" w:rsidP="009A31B1">
            <w:pPr>
              <w:pStyle w:val="Jisctablenormal"/>
              <w:numPr>
                <w:ilvl w:val="0"/>
                <w:numId w:val="20"/>
              </w:numPr>
              <w:spacing w:after="120"/>
              <w:ind w:left="333" w:hanging="333"/>
              <w:rPr>
                <w:rFonts w:cs="Arial"/>
              </w:rPr>
            </w:pPr>
            <w:r w:rsidRPr="00D81642">
              <w:rPr>
                <w:rFonts w:cs="Arial"/>
              </w:rPr>
              <w:t>Have students tackle group tasks that clearly benefit their own learning, such as sharing bookmarks, setting up an online forum to comment on each other’s work, producing revision materials for one another, or looking at how other students have tackled a problem.</w:t>
            </w:r>
          </w:p>
        </w:tc>
        <w:tc>
          <w:tcPr>
            <w:tcW w:w="1867" w:type="pct"/>
            <w:tcBorders>
              <w:bottom w:val="single" w:sz="4" w:space="0" w:color="auto"/>
            </w:tcBorders>
          </w:tcPr>
          <w:p w14:paraId="1FDA4531" w14:textId="77777777" w:rsidR="009A31B1" w:rsidRDefault="00286428" w:rsidP="00286428">
            <w:pPr>
              <w:spacing w:after="120"/>
              <w:rPr>
                <w:rFonts w:cs="Arial"/>
              </w:rPr>
            </w:pPr>
            <w:r w:rsidRPr="00D81642">
              <w:rPr>
                <w:rFonts w:cs="Arial"/>
              </w:rPr>
              <w:t xml:space="preserve">Think about how other students could be a resource for your learning. Collaborative working is the norm in most workplaces, and job candidates will often be tested on how they perform </w:t>
            </w:r>
            <w:r>
              <w:rPr>
                <w:rFonts w:cs="Arial"/>
              </w:rPr>
              <w:t>on</w:t>
            </w:r>
            <w:r w:rsidRPr="00D81642">
              <w:rPr>
                <w:rFonts w:cs="Arial"/>
              </w:rPr>
              <w:t xml:space="preserve"> collaborative </w:t>
            </w:r>
            <w:r>
              <w:rPr>
                <w:rFonts w:cs="Arial"/>
              </w:rPr>
              <w:t>tasks</w:t>
            </w:r>
            <w:r w:rsidRPr="00D81642">
              <w:rPr>
                <w:rFonts w:cs="Arial"/>
              </w:rPr>
              <w:t xml:space="preserve">, so it’s worth finding out </w:t>
            </w:r>
            <w:r>
              <w:rPr>
                <w:rFonts w:cs="Arial"/>
              </w:rPr>
              <w:t xml:space="preserve">how to get the most out of them while you are at college. </w:t>
            </w:r>
          </w:p>
          <w:p w14:paraId="24D83EBD" w14:textId="5EC7537A" w:rsidR="00286428" w:rsidRDefault="00286428" w:rsidP="00286428">
            <w:pPr>
              <w:spacing w:after="120"/>
              <w:rPr>
                <w:rFonts w:cs="Arial"/>
              </w:rPr>
            </w:pPr>
            <w:r>
              <w:rPr>
                <w:rFonts w:cs="Arial"/>
              </w:rPr>
              <w:t>Online group work lets you find other people to study with whom you might not meet in college.</w:t>
            </w:r>
          </w:p>
          <w:p w14:paraId="5493CFE8" w14:textId="16EB9B6D" w:rsidR="00286428" w:rsidRPr="00D81642" w:rsidRDefault="00286428" w:rsidP="00286428">
            <w:pPr>
              <w:spacing w:after="120"/>
              <w:rPr>
                <w:rFonts w:cs="Arial"/>
                <w:iCs/>
              </w:rPr>
            </w:pPr>
            <w:r w:rsidRPr="00D551E2">
              <w:rPr>
                <w:rFonts w:cs="Arial"/>
                <w:i/>
              </w:rPr>
              <w:t>(Add in any policy and resources on collaborative working)</w:t>
            </w:r>
          </w:p>
        </w:tc>
      </w:tr>
      <w:tr w:rsidR="00286428" w14:paraId="687F4596" w14:textId="77777777" w:rsidTr="0053333D">
        <w:tc>
          <w:tcPr>
            <w:tcW w:w="1265" w:type="pct"/>
            <w:tcBorders>
              <w:bottom w:val="single" w:sz="4" w:space="0" w:color="auto"/>
            </w:tcBorders>
          </w:tcPr>
          <w:p w14:paraId="420F6B8C" w14:textId="2648DEB9" w:rsidR="00286428" w:rsidRPr="00D81642" w:rsidRDefault="00DE5617" w:rsidP="00286428">
            <w:pPr>
              <w:spacing w:after="120"/>
              <w:rPr>
                <w:rFonts w:cs="Arial"/>
              </w:rPr>
            </w:pPr>
            <w:r>
              <w:rPr>
                <w:rFonts w:cs="Arial"/>
              </w:rPr>
              <w:t xml:space="preserve">Over half of FE </w:t>
            </w:r>
            <w:r w:rsidR="00286428" w:rsidRPr="00D81642">
              <w:rPr>
                <w:rFonts w:cs="Arial"/>
              </w:rPr>
              <w:t xml:space="preserve">students were happy with the level of </w:t>
            </w:r>
            <w:r w:rsidR="00286428" w:rsidRPr="00D81642">
              <w:rPr>
                <w:rFonts w:cs="Arial"/>
                <w:b/>
              </w:rPr>
              <w:t>technology-supported learning</w:t>
            </w:r>
            <w:r w:rsidR="00286428" w:rsidRPr="00D81642">
              <w:rPr>
                <w:rFonts w:cs="Arial"/>
              </w:rPr>
              <w:t xml:space="preserve"> on their course, and most of the rest wanted digital technologies to be used more. Students had many innovative and insightful suggestions for how their course could use digital technologies more effectively</w:t>
            </w:r>
          </w:p>
        </w:tc>
        <w:tc>
          <w:tcPr>
            <w:tcW w:w="1867" w:type="pct"/>
            <w:tcBorders>
              <w:bottom w:val="single" w:sz="4" w:space="0" w:color="auto"/>
            </w:tcBorders>
          </w:tcPr>
          <w:p w14:paraId="1A643239" w14:textId="4E8BE887" w:rsidR="00E57E1E" w:rsidRDefault="00286428" w:rsidP="000A6E4D">
            <w:pPr>
              <w:pStyle w:val="Jisctablenormal"/>
              <w:numPr>
                <w:ilvl w:val="0"/>
                <w:numId w:val="20"/>
              </w:numPr>
              <w:spacing w:after="120"/>
              <w:ind w:left="333" w:hanging="333"/>
              <w:rPr>
                <w:rFonts w:cs="Arial"/>
              </w:rPr>
            </w:pPr>
            <w:r w:rsidRPr="00D81642">
              <w:rPr>
                <w:rFonts w:cs="Arial"/>
              </w:rPr>
              <w:t>Give students the chance to say for themselves what they want from digital learning and give them responsibility for trying out alternative ideas (if they are not costly or difficult to implement)</w:t>
            </w:r>
          </w:p>
          <w:p w14:paraId="649DB652" w14:textId="6BFCED28" w:rsidR="00286428" w:rsidRDefault="00286428" w:rsidP="000A6E4D">
            <w:pPr>
              <w:pStyle w:val="Jisctablenormal"/>
              <w:numPr>
                <w:ilvl w:val="0"/>
                <w:numId w:val="20"/>
              </w:numPr>
              <w:spacing w:after="120"/>
              <w:ind w:left="333" w:hanging="333"/>
              <w:rPr>
                <w:rFonts w:cs="Arial"/>
              </w:rPr>
            </w:pPr>
            <w:r w:rsidRPr="00D81642">
              <w:rPr>
                <w:rFonts w:cs="Arial"/>
              </w:rPr>
              <w:t>You can use our full report to explore some of the student ideas put forward, but there is no substitute for listening to your own students</w:t>
            </w:r>
          </w:p>
        </w:tc>
        <w:tc>
          <w:tcPr>
            <w:tcW w:w="1867" w:type="pct"/>
            <w:tcBorders>
              <w:bottom w:val="single" w:sz="4" w:space="0" w:color="auto"/>
            </w:tcBorders>
          </w:tcPr>
          <w:p w14:paraId="4FF7EB98" w14:textId="2D6956F1" w:rsidR="00286428" w:rsidRDefault="00286428" w:rsidP="00286428">
            <w:pPr>
              <w:spacing w:after="120"/>
              <w:rPr>
                <w:rFonts w:cs="Arial"/>
              </w:rPr>
            </w:pPr>
            <w:r>
              <w:rPr>
                <w:rFonts w:cs="Arial"/>
              </w:rPr>
              <w:t xml:space="preserve">We are using the Jisc </w:t>
            </w:r>
            <w:r w:rsidR="00E57E1E">
              <w:rPr>
                <w:rFonts w:cs="Arial"/>
              </w:rPr>
              <w:t>digital experience i</w:t>
            </w:r>
            <w:r>
              <w:rPr>
                <w:rFonts w:cs="Arial"/>
              </w:rPr>
              <w:t>nsights service to find out how students feel and put your best ideas into practice.</w:t>
            </w:r>
          </w:p>
          <w:p w14:paraId="1168472D" w14:textId="751609DF" w:rsidR="00286428" w:rsidRPr="00D81642" w:rsidRDefault="00286428" w:rsidP="00286428">
            <w:pPr>
              <w:spacing w:after="120"/>
              <w:rPr>
                <w:rFonts w:cs="Arial"/>
              </w:rPr>
            </w:pPr>
            <w:r w:rsidRPr="00D81642">
              <w:rPr>
                <w:rFonts w:cs="Arial"/>
              </w:rPr>
              <w:t xml:space="preserve">Join in the discussion </w:t>
            </w:r>
            <w:r>
              <w:rPr>
                <w:rFonts w:cs="Arial"/>
              </w:rPr>
              <w:t>by…</w:t>
            </w:r>
          </w:p>
        </w:tc>
      </w:tr>
    </w:tbl>
    <w:p w14:paraId="2EF5FA1A" w14:textId="77777777" w:rsidR="00EA6374" w:rsidRPr="00EA6374" w:rsidRDefault="00EA6374" w:rsidP="007D00DC">
      <w:pPr>
        <w:pStyle w:val="Heading2"/>
      </w:pPr>
    </w:p>
    <w:sectPr w:rsidR="00EA6374" w:rsidRPr="00EA6374" w:rsidSect="00E12288">
      <w:headerReference w:type="even" r:id="rId18"/>
      <w:headerReference w:type="default" r:id="rId19"/>
      <w:footerReference w:type="default" r:id="rId20"/>
      <w:footerReference w:type="first" r:id="rId21"/>
      <w:pgSz w:w="16838" w:h="11906" w:orient="landscape"/>
      <w:pgMar w:top="851" w:right="851" w:bottom="851" w:left="851" w:header="85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1330F6" w14:textId="77777777" w:rsidR="00C416D9" w:rsidRDefault="00C416D9" w:rsidP="00DC6B85">
      <w:r>
        <w:separator/>
      </w:r>
    </w:p>
  </w:endnote>
  <w:endnote w:type="continuationSeparator" w:id="0">
    <w:p w14:paraId="27724407" w14:textId="77777777" w:rsidR="00C416D9" w:rsidRDefault="00C416D9" w:rsidP="00DC6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5E2D58D8-0FC2-4141-BA55-393D4DFDD76E}"/>
    <w:embedBold r:id="rId2" w:fontKey="{B22802E0-5283-47EE-81CA-04DC38AFF236}"/>
    <w:embedItalic r:id="rId3" w:fontKey="{0FDE0DF0-5B82-478B-9786-18BDCC70629E}"/>
  </w:font>
  <w:font w:name="Roboto Light">
    <w:altName w:val="Arial"/>
    <w:charset w:val="00"/>
    <w:family w:val="auto"/>
    <w:pitch w:val="variable"/>
    <w:sig w:usb0="E00002FF" w:usb1="5000205B" w:usb2="00000020" w:usb3="00000000" w:csb0="0000019F" w:csb1="00000000"/>
  </w:font>
  <w:font w:name="Roboto Black">
    <w:altName w:val="Arial"/>
    <w:charset w:val="00"/>
    <w:family w:val="auto"/>
    <w:pitch w:val="variable"/>
    <w:sig w:usb0="E00002FF" w:usb1="5000205B" w:usb2="00000020" w:usb3="00000000" w:csb0="0000019F" w:csb1="00000000"/>
  </w:font>
  <w:font w:name="Roboto Medium">
    <w:altName w:val="Arial"/>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embedRegular r:id="rId4" w:fontKey="{D7918D2B-B653-4629-863E-17ABEE01CC4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5" w:fontKey="{8D14B575-8BBA-46AD-9F4A-BB4896A3C4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258A9" w14:textId="0BFA5F06" w:rsidR="00EE4CE8" w:rsidRDefault="00B83B8A" w:rsidP="00C61E05">
    <w:pPr>
      <w:shd w:val="clear" w:color="auto" w:fill="FFFFFF"/>
      <w:tabs>
        <w:tab w:val="right" w:pos="15136"/>
      </w:tabs>
      <w:spacing w:after="0" w:line="240" w:lineRule="auto"/>
      <w:jc w:val="right"/>
      <w:outlineLvl w:val="1"/>
    </w:pPr>
    <w:r w:rsidRPr="00B83B8A">
      <w:rPr>
        <w:noProof/>
      </w:rPr>
      <w:t>CC BY-NC-SA 4.0</w:t>
    </w:r>
    <w:r w:rsidR="00AC189D">
      <w:rPr>
        <w:noProof/>
      </w:rPr>
      <w:tab/>
    </w:r>
    <w:r w:rsidR="00191789">
      <w:rPr>
        <w:noProof/>
      </w:rPr>
      <w:fldChar w:fldCharType="begin"/>
    </w:r>
    <w:r w:rsidR="00191789">
      <w:rPr>
        <w:noProof/>
      </w:rPr>
      <w:instrText xml:space="preserve"> STYLEREF  Title  \* MERGEFORMAT </w:instrText>
    </w:r>
    <w:r w:rsidR="00191789">
      <w:rPr>
        <w:noProof/>
      </w:rPr>
      <w:fldChar w:fldCharType="separate"/>
    </w:r>
    <w:r w:rsidR="00205E87">
      <w:rPr>
        <w:noProof/>
      </w:rPr>
      <w:t>Jisc toolkit: supporting the digital experience of new students Further education (FE)</w:t>
    </w:r>
    <w:r w:rsidR="00191789">
      <w:rPr>
        <w:noProof/>
      </w:rPr>
      <w:fldChar w:fldCharType="end"/>
    </w:r>
    <w:sdt>
      <w:sdtPr>
        <w:id w:val="1441417290"/>
        <w:docPartObj>
          <w:docPartGallery w:val="Page Numbers (Bottom of Page)"/>
          <w:docPartUnique/>
        </w:docPartObj>
      </w:sdtPr>
      <w:sdtEndPr>
        <w:rPr>
          <w:noProof/>
        </w:rPr>
      </w:sdtEndPr>
      <w:sdtContent>
        <w:r w:rsidR="00794084">
          <w:t xml:space="preserve"> </w:t>
        </w:r>
        <w:r w:rsidR="00794084">
          <w:sym w:font="Symbol" w:char="F07C"/>
        </w:r>
        <w:r w:rsidR="00794084">
          <w:t xml:space="preserve"> </w:t>
        </w:r>
        <w:r w:rsidR="00191789">
          <w:rPr>
            <w:noProof/>
          </w:rPr>
          <w:fldChar w:fldCharType="begin"/>
        </w:r>
        <w:r w:rsidR="00191789">
          <w:rPr>
            <w:noProof/>
          </w:rPr>
          <w:instrText xml:space="preserve"> STYLEREF  "Heading 1"  \* MERGEFORMAT </w:instrText>
        </w:r>
        <w:r w:rsidR="00191789">
          <w:rPr>
            <w:noProof/>
          </w:rPr>
          <w:fldChar w:fldCharType="separate"/>
        </w:r>
        <w:r w:rsidR="00205E87">
          <w:rPr>
            <w:noProof/>
          </w:rPr>
          <w:t>Theme four: your digital views</w:t>
        </w:r>
        <w:r w:rsidR="00191789">
          <w:rPr>
            <w:noProof/>
          </w:rPr>
          <w:fldChar w:fldCharType="end"/>
        </w:r>
        <w:r w:rsidR="00EE4CE8">
          <w:t xml:space="preserve"> </w:t>
        </w:r>
        <w:r w:rsidR="00EE4CE8">
          <w:sym w:font="Symbol" w:char="F07C"/>
        </w:r>
        <w:r w:rsidR="00EE4CE8">
          <w:t xml:space="preserve"> </w:t>
        </w:r>
        <w:r w:rsidR="00EE4CE8">
          <w:fldChar w:fldCharType="begin"/>
        </w:r>
        <w:r w:rsidR="00EE4CE8">
          <w:instrText xml:space="preserve"> PAGE   \* MERGEFORMAT </w:instrText>
        </w:r>
        <w:r w:rsidR="00EE4CE8">
          <w:fldChar w:fldCharType="separate"/>
        </w:r>
        <w:r w:rsidR="00EE4CE8">
          <w:rPr>
            <w:noProof/>
          </w:rPr>
          <w:t>2</w:t>
        </w:r>
        <w:r w:rsidR="00EE4CE8">
          <w:rPr>
            <w:noProof/>
          </w:rPr>
          <w:fldChar w:fldCharType="end"/>
        </w:r>
      </w:sdtContent>
    </w:sdt>
  </w:p>
  <w:p w14:paraId="67204021" w14:textId="77777777" w:rsidR="00EE4CE8" w:rsidRDefault="00EE4C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47E8E" w14:textId="117D5453" w:rsidR="00794084" w:rsidRDefault="007E5E2A" w:rsidP="00B550E9">
    <w:pPr>
      <w:pStyle w:val="Footer"/>
      <w:tabs>
        <w:tab w:val="clear" w:pos="9026"/>
        <w:tab w:val="left" w:pos="0"/>
        <w:tab w:val="right" w:pos="15136"/>
      </w:tabs>
    </w:pPr>
    <w:r w:rsidRPr="00B83B8A">
      <w:rPr>
        <w:noProof/>
      </w:rPr>
      <w:t>CC BY-NC-SA 4.0</w:t>
    </w:r>
    <w:r w:rsidR="00635843">
      <w:rPr>
        <w:noProof/>
      </w:rPr>
      <w:tab/>
    </w:r>
    <w:r w:rsidR="00B96CDE">
      <w:rPr>
        <w:noProof/>
      </w:rPr>
      <w:t xml:space="preserve">Find out more: </w:t>
    </w:r>
    <w:r w:rsidR="00B96CDE" w:rsidRPr="00B550E9">
      <w:rPr>
        <w:b/>
        <w:noProof/>
        <w:color w:val="00857D" w:themeColor="accent6"/>
      </w:rPr>
      <w:t>digitalinsights.jisc.ac.uk</w:t>
    </w:r>
    <w:r w:rsidR="00B96CDE">
      <w:rPr>
        <w:noProof/>
      </w:rPr>
      <w:t xml:space="preserve"> </w:t>
    </w:r>
    <w:r w:rsidR="00B96CDE">
      <w:rPr>
        <w:noProof/>
      </w:rPr>
      <w:tab/>
    </w:r>
    <w:r w:rsidR="00EF2BC7">
      <w:rPr>
        <w:noProof/>
      </w:rPr>
      <w:fldChar w:fldCharType="begin"/>
    </w:r>
    <w:r w:rsidR="00EF2BC7">
      <w:rPr>
        <w:noProof/>
      </w:rPr>
      <w:instrText xml:space="preserve"> STYLEREF  Title  \* MERGEFORMAT </w:instrText>
    </w:r>
    <w:r w:rsidR="00EF2BC7">
      <w:rPr>
        <w:noProof/>
      </w:rPr>
      <w:fldChar w:fldCharType="separate"/>
    </w:r>
    <w:r w:rsidR="00F47224">
      <w:rPr>
        <w:noProof/>
      </w:rPr>
      <w:t>Jisc toolkit: supporting the digital experience of new students Further education (FE)</w:t>
    </w:r>
    <w:r w:rsidR="00EF2BC7">
      <w:rPr>
        <w:noProof/>
      </w:rPr>
      <w:fldChar w:fldCharType="end"/>
    </w:r>
    <w:sdt>
      <w:sdtPr>
        <w:id w:val="1974405484"/>
        <w:docPartObj>
          <w:docPartGallery w:val="Page Numbers (Bottom of Page)"/>
          <w:docPartUnique/>
        </w:docPartObj>
      </w:sdtPr>
      <w:sdtEndPr>
        <w:rPr>
          <w:noProof/>
        </w:rPr>
      </w:sdtEndPr>
      <w:sdtContent>
        <w:r w:rsidR="00794084">
          <w:t xml:space="preserve"> </w:t>
        </w:r>
        <w:r w:rsidR="00794084">
          <w:sym w:font="Symbol" w:char="F07C"/>
        </w:r>
        <w:r w:rsidR="00794084">
          <w:t xml:space="preserve"> </w:t>
        </w:r>
        <w:r w:rsidR="00794084">
          <w:fldChar w:fldCharType="begin"/>
        </w:r>
        <w:r w:rsidR="00794084">
          <w:instrText xml:space="preserve"> PAGE   \* MERGEFORMAT </w:instrText>
        </w:r>
        <w:r w:rsidR="00794084">
          <w:fldChar w:fldCharType="separate"/>
        </w:r>
        <w:r w:rsidR="00794084">
          <w:t>2</w:t>
        </w:r>
        <w:r w:rsidR="00794084">
          <w:rPr>
            <w:noProof/>
          </w:rPr>
          <w:fldChar w:fldCharType="end"/>
        </w:r>
      </w:sdtContent>
    </w:sdt>
  </w:p>
  <w:p w14:paraId="10E7FFB4" w14:textId="77777777" w:rsidR="00794084" w:rsidRDefault="007940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EACC62" w14:textId="77777777" w:rsidR="00C416D9" w:rsidRDefault="00C416D9" w:rsidP="00DC6B85">
      <w:r>
        <w:separator/>
      </w:r>
    </w:p>
  </w:footnote>
  <w:footnote w:type="continuationSeparator" w:id="0">
    <w:p w14:paraId="31FDF92B" w14:textId="77777777" w:rsidR="00C416D9" w:rsidRDefault="00C416D9" w:rsidP="00DC6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0DD33" w14:textId="507A39ED" w:rsidR="007E5E2A" w:rsidRDefault="00205E87">
    <w:pPr>
      <w:pStyle w:val="Header"/>
    </w:pPr>
    <w:r>
      <w:rPr>
        <w:noProof/>
      </w:rPr>
      <w:pict w14:anchorId="03DD00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49.55pt;height:269.75pt;rotation:315;z-index:-251658752;mso-position-horizontal:center;mso-position-horizontal-relative:margin;mso-position-vertical:center;mso-position-vertical-relative:margin" o:allowincell="f" fillcolor="silver" stroked="f">
          <v:fill opacity=".5"/>
          <v:textpath style="font-family:&quot;Roboto Light&quot;;font-size:1pt" string="D R A F 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EA567" w14:textId="5AEA8D21" w:rsidR="005F7A61" w:rsidRDefault="005F7A61" w:rsidP="00DC6B8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A24FC"/>
    <w:multiLevelType w:val="multilevel"/>
    <w:tmpl w:val="362EE364"/>
    <w:lvl w:ilvl="0">
      <w:start w:val="1"/>
      <w:numFmt w:val="bullet"/>
      <w:lvlText w:val=""/>
      <w:lvlJc w:val="left"/>
      <w:pPr>
        <w:ind w:left="360" w:hanging="360"/>
      </w:pPr>
      <w:rPr>
        <w:rFonts w:ascii="Symbol" w:hAnsi="Symbol" w:hint="default"/>
        <w:b w:val="0"/>
        <w:bCs w:val="0"/>
        <w:i w:val="0"/>
        <w:iCs w:val="0"/>
        <w:color w:val="000000" w:themeColor="text1"/>
        <w:position w:val="0"/>
        <w:sz w:val="24"/>
        <w:szCs w:val="28"/>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1" w15:restartNumberingAfterBreak="0">
    <w:nsid w:val="037F4CD0"/>
    <w:multiLevelType w:val="hybridMultilevel"/>
    <w:tmpl w:val="2102AF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050B9A"/>
    <w:multiLevelType w:val="hybridMultilevel"/>
    <w:tmpl w:val="9DF429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426F2D"/>
    <w:multiLevelType w:val="multilevel"/>
    <w:tmpl w:val="688AF6B4"/>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4" w15:restartNumberingAfterBreak="0">
    <w:nsid w:val="1482648A"/>
    <w:multiLevelType w:val="hybridMultilevel"/>
    <w:tmpl w:val="0809000F"/>
    <w:lvl w:ilvl="0" w:tplc="2FAC3352">
      <w:start w:val="1"/>
      <w:numFmt w:val="decimal"/>
      <w:lvlText w:val="%1."/>
      <w:lvlJc w:val="left"/>
      <w:pPr>
        <w:ind w:left="720" w:hanging="360"/>
      </w:pPr>
      <w:rPr>
        <w:rFonts w:hint="default"/>
        <w:b w:val="0"/>
        <w:bCs w:val="0"/>
        <w:i w:val="0"/>
        <w:iCs w:val="0"/>
        <w:color w:val="000000" w:themeColor="text1"/>
        <w:position w:val="0"/>
        <w:sz w:val="24"/>
        <w:szCs w:val="28"/>
      </w:rPr>
    </w:lvl>
    <w:lvl w:ilvl="1" w:tplc="FFFFFFFF">
      <w:start w:val="1"/>
      <w:numFmt w:val="lowerLetter"/>
      <w:lvlText w:val="%2."/>
      <w:lvlJc w:val="left"/>
      <w:pPr>
        <w:ind w:left="1440" w:hanging="360"/>
      </w:pPr>
      <w:rPr>
        <w:rFonts w:hint="default"/>
        <w:color w:val="9A335E"/>
      </w:rPr>
    </w:lvl>
    <w:lvl w:ilvl="2" w:tplc="FFFFFFFF">
      <w:start w:val="1"/>
      <w:numFmt w:val="lowerRoman"/>
      <w:lvlText w:val="%3."/>
      <w:lvlJc w:val="right"/>
      <w:pPr>
        <w:ind w:left="2160" w:hanging="180"/>
      </w:pPr>
      <w:rPr>
        <w:rFonts w:hint="default"/>
        <w:color w:val="9A335E"/>
      </w:rPr>
    </w:lvl>
    <w:lvl w:ilvl="3" w:tplc="FFFFFFFF" w:tentative="1">
      <w:start w:val="1"/>
      <w:numFmt w:val="decimal"/>
      <w:lvlText w:val="%4."/>
      <w:lvlJc w:val="left"/>
      <w:pPr>
        <w:ind w:left="2880" w:hanging="360"/>
      </w:pPr>
      <w:rPr>
        <w:rFonts w:hint="default"/>
        <w:color w:val="9A335E"/>
      </w:rPr>
    </w:lvl>
    <w:lvl w:ilvl="4" w:tplc="FFFFFFFF" w:tentative="1">
      <w:start w:val="1"/>
      <w:numFmt w:val="lowerLetter"/>
      <w:lvlText w:val="%5."/>
      <w:lvlJc w:val="left"/>
      <w:pPr>
        <w:ind w:left="3600" w:hanging="360"/>
      </w:pPr>
      <w:rPr>
        <w:rFonts w:hint="default"/>
        <w:color w:val="9A335E"/>
      </w:rPr>
    </w:lvl>
    <w:lvl w:ilvl="5" w:tplc="FFFFFFFF" w:tentative="1">
      <w:start w:val="1"/>
      <w:numFmt w:val="lowerRoman"/>
      <w:lvlText w:val="%6."/>
      <w:lvlJc w:val="right"/>
      <w:pPr>
        <w:ind w:left="4320" w:hanging="180"/>
      </w:pPr>
      <w:rPr>
        <w:rFonts w:hint="default"/>
        <w:color w:val="9A335E"/>
      </w:rPr>
    </w:lvl>
    <w:lvl w:ilvl="6" w:tplc="FFFFFFFF" w:tentative="1">
      <w:start w:val="1"/>
      <w:numFmt w:val="decimal"/>
      <w:lvlText w:val="%7."/>
      <w:lvlJc w:val="left"/>
      <w:pPr>
        <w:ind w:left="5040" w:hanging="360"/>
      </w:pPr>
      <w:rPr>
        <w:rFonts w:hint="default"/>
        <w:color w:val="9A335E"/>
      </w:rPr>
    </w:lvl>
    <w:lvl w:ilvl="7" w:tplc="FFFFFFFF" w:tentative="1">
      <w:start w:val="1"/>
      <w:numFmt w:val="lowerLetter"/>
      <w:lvlText w:val="%8."/>
      <w:lvlJc w:val="left"/>
      <w:pPr>
        <w:ind w:left="5760" w:hanging="360"/>
      </w:pPr>
      <w:rPr>
        <w:rFonts w:hint="default"/>
        <w:color w:val="9A335E"/>
      </w:rPr>
    </w:lvl>
    <w:lvl w:ilvl="8" w:tplc="FFFFFFFF" w:tentative="1">
      <w:start w:val="1"/>
      <w:numFmt w:val="lowerRoman"/>
      <w:lvlText w:val="%9."/>
      <w:lvlJc w:val="right"/>
      <w:pPr>
        <w:ind w:left="6480" w:hanging="180"/>
      </w:pPr>
      <w:rPr>
        <w:rFonts w:hint="default"/>
        <w:color w:val="9A335E"/>
      </w:rPr>
    </w:lvl>
  </w:abstractNum>
  <w:abstractNum w:abstractNumId="5" w15:restartNumberingAfterBreak="0">
    <w:nsid w:val="16A619DB"/>
    <w:multiLevelType w:val="hybridMultilevel"/>
    <w:tmpl w:val="883E5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FD012D"/>
    <w:multiLevelType w:val="hybridMultilevel"/>
    <w:tmpl w:val="8D568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FE4C58"/>
    <w:multiLevelType w:val="multilevel"/>
    <w:tmpl w:val="688AF6B4"/>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8" w15:restartNumberingAfterBreak="0">
    <w:nsid w:val="294157F3"/>
    <w:multiLevelType w:val="multilevel"/>
    <w:tmpl w:val="FF028476"/>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9" w15:restartNumberingAfterBreak="0">
    <w:nsid w:val="29D912E4"/>
    <w:multiLevelType w:val="hybridMultilevel"/>
    <w:tmpl w:val="F7702110"/>
    <w:lvl w:ilvl="0" w:tplc="A6569B9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40E07CB"/>
    <w:multiLevelType w:val="multilevel"/>
    <w:tmpl w:val="DFD457BE"/>
    <w:lvl w:ilvl="0">
      <w:start w:val="1"/>
      <w:numFmt w:val="bullet"/>
      <w:pStyle w:val="ListParagraph"/>
      <w:lvlText w:val=""/>
      <w:lvlJc w:val="left"/>
      <w:pPr>
        <w:ind w:left="360" w:hanging="360"/>
      </w:pPr>
      <w:rPr>
        <w:rFonts w:ascii="Symbol" w:hAnsi="Symbol" w:hint="default"/>
        <w:b w:val="0"/>
        <w:bCs w:val="0"/>
        <w:i w:val="0"/>
        <w:iCs w:val="0"/>
        <w:color w:val="000000" w:themeColor="text1"/>
        <w:position w:val="0"/>
        <w:sz w:val="24"/>
        <w:szCs w:val="28"/>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11" w15:restartNumberingAfterBreak="0">
    <w:nsid w:val="53C62A21"/>
    <w:multiLevelType w:val="hybridMultilevel"/>
    <w:tmpl w:val="EC028A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751758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43D493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DF81C34"/>
    <w:multiLevelType w:val="hybridMultilevel"/>
    <w:tmpl w:val="0809000F"/>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rPr>
        <w:rFonts w:hint="default"/>
        <w:color w:val="9A335E"/>
      </w:rPr>
    </w:lvl>
    <w:lvl w:ilvl="2" w:tplc="0809001B">
      <w:start w:val="1"/>
      <w:numFmt w:val="lowerRoman"/>
      <w:lvlText w:val="%3."/>
      <w:lvlJc w:val="right"/>
      <w:pPr>
        <w:ind w:left="1800" w:hanging="180"/>
      </w:pPr>
      <w:rPr>
        <w:rFonts w:hint="default"/>
        <w:color w:val="9A335E"/>
      </w:rPr>
    </w:lvl>
    <w:lvl w:ilvl="3" w:tplc="0809000F">
      <w:start w:val="1"/>
      <w:numFmt w:val="decimal"/>
      <w:lvlText w:val="%4."/>
      <w:lvlJc w:val="left"/>
      <w:pPr>
        <w:ind w:left="2520" w:hanging="360"/>
      </w:pPr>
      <w:rPr>
        <w:rFonts w:hint="default"/>
        <w:color w:val="9A335E"/>
      </w:rPr>
    </w:lvl>
    <w:lvl w:ilvl="4" w:tplc="08090019">
      <w:start w:val="1"/>
      <w:numFmt w:val="lowerLetter"/>
      <w:lvlText w:val="%5."/>
      <w:lvlJc w:val="left"/>
      <w:pPr>
        <w:ind w:left="3240" w:hanging="360"/>
      </w:pPr>
      <w:rPr>
        <w:rFonts w:hint="default"/>
        <w:color w:val="9A335E"/>
      </w:rPr>
    </w:lvl>
    <w:lvl w:ilvl="5" w:tplc="0809001B" w:tentative="1">
      <w:start w:val="1"/>
      <w:numFmt w:val="lowerRoman"/>
      <w:lvlText w:val="%6."/>
      <w:lvlJc w:val="right"/>
      <w:pPr>
        <w:ind w:left="3960" w:hanging="180"/>
      </w:pPr>
      <w:rPr>
        <w:rFonts w:hint="default"/>
        <w:color w:val="9A335E"/>
      </w:rPr>
    </w:lvl>
    <w:lvl w:ilvl="6" w:tplc="0809000F" w:tentative="1">
      <w:start w:val="1"/>
      <w:numFmt w:val="decimal"/>
      <w:lvlText w:val="%7."/>
      <w:lvlJc w:val="left"/>
      <w:pPr>
        <w:ind w:left="4680" w:hanging="360"/>
      </w:pPr>
      <w:rPr>
        <w:rFonts w:hint="default"/>
        <w:color w:val="9A335E"/>
      </w:rPr>
    </w:lvl>
    <w:lvl w:ilvl="7" w:tplc="08090019" w:tentative="1">
      <w:start w:val="1"/>
      <w:numFmt w:val="lowerLetter"/>
      <w:lvlText w:val="%8."/>
      <w:lvlJc w:val="left"/>
      <w:pPr>
        <w:ind w:left="5400" w:hanging="360"/>
      </w:pPr>
      <w:rPr>
        <w:rFonts w:hint="default"/>
        <w:color w:val="9A335E"/>
      </w:rPr>
    </w:lvl>
    <w:lvl w:ilvl="8" w:tplc="0809001B" w:tentative="1">
      <w:start w:val="1"/>
      <w:numFmt w:val="lowerRoman"/>
      <w:lvlText w:val="%9."/>
      <w:lvlJc w:val="right"/>
      <w:pPr>
        <w:ind w:left="6120" w:hanging="180"/>
      </w:pPr>
      <w:rPr>
        <w:rFonts w:hint="default"/>
        <w:color w:val="9A335E"/>
      </w:rPr>
    </w:lvl>
  </w:abstractNum>
  <w:abstractNum w:abstractNumId="15" w15:restartNumberingAfterBreak="0">
    <w:nsid w:val="6E0923E5"/>
    <w:multiLevelType w:val="hybridMultilevel"/>
    <w:tmpl w:val="9C9A4A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F5B0809"/>
    <w:multiLevelType w:val="multilevel"/>
    <w:tmpl w:val="688AF6B4"/>
    <w:lvl w:ilvl="0">
      <w:start w:val="1"/>
      <w:numFmt w:val="bullet"/>
      <w:lvlText w:val=""/>
      <w:lvlJc w:val="left"/>
      <w:pPr>
        <w:ind w:left="360" w:hanging="360"/>
      </w:pPr>
      <w:rPr>
        <w:rFonts w:ascii="Symbol" w:hAnsi="Symbol" w:hint="default"/>
      </w:rPr>
    </w:lvl>
    <w:lvl w:ilvl="1">
      <w:start w:val="1"/>
      <w:numFmt w:val="bullet"/>
      <w:lvlText w:val="­"/>
      <w:lvlJc w:val="left"/>
      <w:pPr>
        <w:ind w:left="1080" w:hanging="589"/>
      </w:pPr>
      <w:rPr>
        <w:rFonts w:ascii="Courier New" w:hAnsi="Courier New" w:hint="default"/>
        <w:color w:val="9A335E"/>
      </w:rPr>
    </w:lvl>
    <w:lvl w:ilvl="2">
      <w:start w:val="1"/>
      <w:numFmt w:val="bullet"/>
      <w:lvlText w:val="­"/>
      <w:lvlJc w:val="left"/>
      <w:pPr>
        <w:ind w:left="1800" w:hanging="459"/>
      </w:pPr>
      <w:rPr>
        <w:rFonts w:ascii="Courier New" w:hAnsi="Courier New" w:hint="default"/>
        <w:color w:val="9A335E"/>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7FE82A73"/>
    <w:multiLevelType w:val="hybridMultilevel"/>
    <w:tmpl w:val="56BAA4C8"/>
    <w:lvl w:ilvl="0" w:tplc="741A8AE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16"/>
  </w:num>
  <w:num w:numId="4">
    <w:abstractNumId w:val="16"/>
    <w:lvlOverride w:ilvl="0">
      <w:lvl w:ilvl="0">
        <w:start w:val="1"/>
        <w:numFmt w:val="bullet"/>
        <w:lvlText w:val=""/>
        <w:lvlJc w:val="left"/>
        <w:pPr>
          <w:ind w:left="284" w:hanging="284"/>
        </w:pPr>
        <w:rPr>
          <w:rFonts w:ascii="Symbol" w:hAnsi="Symbol" w:hint="default"/>
        </w:rPr>
      </w:lvl>
    </w:lvlOverride>
    <w:lvlOverride w:ilvl="1">
      <w:lvl w:ilvl="1">
        <w:start w:val="1"/>
        <w:numFmt w:val="bullet"/>
        <w:lvlText w:val="­"/>
        <w:lvlJc w:val="left"/>
        <w:pPr>
          <w:ind w:left="567" w:hanging="283"/>
        </w:pPr>
        <w:rPr>
          <w:rFonts w:ascii="Courier New" w:hAnsi="Courier New" w:hint="default"/>
          <w:color w:val="9A335E"/>
        </w:rPr>
      </w:lvl>
    </w:lvlOverride>
    <w:lvlOverride w:ilvl="2">
      <w:lvl w:ilvl="2">
        <w:start w:val="1"/>
        <w:numFmt w:val="bullet"/>
        <w:lvlText w:val="­"/>
        <w:lvlJc w:val="left"/>
        <w:pPr>
          <w:ind w:left="851" w:hanging="284"/>
        </w:pPr>
        <w:rPr>
          <w:rFonts w:ascii="Courier New" w:hAnsi="Courier New" w:hint="default"/>
          <w:color w:val="9A335E"/>
        </w:rPr>
      </w:lvl>
    </w:lvlOverride>
    <w:lvlOverride w:ilvl="3">
      <w:lvl w:ilvl="3">
        <w:start w:val="1"/>
        <w:numFmt w:val="bullet"/>
        <w:lvlText w:val="­"/>
        <w:lvlJc w:val="left"/>
        <w:pPr>
          <w:ind w:left="1134" w:hanging="283"/>
        </w:pPr>
        <w:rPr>
          <w:rFonts w:ascii="Courier New" w:hAnsi="Courier New" w:hint="default"/>
          <w:color w:val="9A335E"/>
        </w:rPr>
      </w:lvl>
    </w:lvlOverride>
    <w:lvlOverride w:ilvl="4">
      <w:lvl w:ilvl="4">
        <w:start w:val="1"/>
        <w:numFmt w:val="bullet"/>
        <w:lvlText w:val="­"/>
        <w:lvlJc w:val="left"/>
        <w:pPr>
          <w:ind w:left="1418" w:hanging="284"/>
        </w:pPr>
        <w:rPr>
          <w:rFonts w:ascii="Courier New" w:hAnsi="Courier New" w:hint="default"/>
          <w:color w:val="9A335E"/>
        </w:rPr>
      </w:lvl>
    </w:lvlOverride>
    <w:lvlOverride w:ilvl="5">
      <w:lvl w:ilvl="5">
        <w:start w:val="1"/>
        <w:numFmt w:val="bullet"/>
        <w:lvlText w:val="­"/>
        <w:lvlJc w:val="left"/>
        <w:pPr>
          <w:ind w:left="1701" w:hanging="283"/>
        </w:pPr>
        <w:rPr>
          <w:rFonts w:ascii="Courier New" w:hAnsi="Courier New" w:hint="default"/>
          <w:color w:val="9A335E"/>
        </w:rPr>
      </w:lvl>
    </w:lvlOverride>
    <w:lvlOverride w:ilvl="6">
      <w:lvl w:ilvl="6">
        <w:start w:val="1"/>
        <w:numFmt w:val="bullet"/>
        <w:lvlText w:val="­"/>
        <w:lvlJc w:val="left"/>
        <w:pPr>
          <w:ind w:left="1985" w:hanging="284"/>
        </w:pPr>
        <w:rPr>
          <w:rFonts w:ascii="Courier New" w:hAnsi="Courier New" w:hint="default"/>
          <w:color w:val="9A335E"/>
        </w:rPr>
      </w:lvl>
    </w:lvlOverride>
    <w:lvlOverride w:ilvl="7">
      <w:lvl w:ilvl="7">
        <w:start w:val="1"/>
        <w:numFmt w:val="bullet"/>
        <w:lvlText w:val="­"/>
        <w:lvlJc w:val="left"/>
        <w:pPr>
          <w:ind w:left="2268" w:hanging="283"/>
        </w:pPr>
        <w:rPr>
          <w:rFonts w:ascii="Courier New" w:hAnsi="Courier New" w:hint="default"/>
          <w:color w:val="9A335E"/>
        </w:rPr>
      </w:lvl>
    </w:lvlOverride>
    <w:lvlOverride w:ilvl="8">
      <w:lvl w:ilvl="8">
        <w:start w:val="1"/>
        <w:numFmt w:val="bullet"/>
        <w:lvlText w:val="­"/>
        <w:lvlJc w:val="left"/>
        <w:pPr>
          <w:ind w:left="2552" w:hanging="284"/>
        </w:pPr>
        <w:rPr>
          <w:rFonts w:ascii="Courier New" w:hAnsi="Courier New" w:hint="default"/>
          <w:color w:val="9A335E"/>
        </w:rPr>
      </w:lvl>
    </w:lvlOverride>
  </w:num>
  <w:num w:numId="5">
    <w:abstractNumId w:val="10"/>
  </w:num>
  <w:num w:numId="6">
    <w:abstractNumId w:val="7"/>
  </w:num>
  <w:num w:numId="7">
    <w:abstractNumId w:val="3"/>
  </w:num>
  <w:num w:numId="8">
    <w:abstractNumId w:val="8"/>
  </w:num>
  <w:num w:numId="9">
    <w:abstractNumId w:val="14"/>
  </w:num>
  <w:num w:numId="10">
    <w:abstractNumId w:val="12"/>
  </w:num>
  <w:num w:numId="11">
    <w:abstractNumId w:val="13"/>
  </w:num>
  <w:num w:numId="12">
    <w:abstractNumId w:val="6"/>
  </w:num>
  <w:num w:numId="13">
    <w:abstractNumId w:val="0"/>
  </w:num>
  <w:num w:numId="14">
    <w:abstractNumId w:val="4"/>
  </w:num>
  <w:num w:numId="15">
    <w:abstractNumId w:val="5"/>
  </w:num>
  <w:num w:numId="16">
    <w:abstractNumId w:val="15"/>
  </w:num>
  <w:num w:numId="17">
    <w:abstractNumId w:val="10"/>
  </w:num>
  <w:num w:numId="18">
    <w:abstractNumId w:val="1"/>
  </w:num>
  <w:num w:numId="19">
    <w:abstractNumId w:val="11"/>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BC7"/>
    <w:rsid w:val="00000A17"/>
    <w:rsid w:val="00020A61"/>
    <w:rsid w:val="00021DD3"/>
    <w:rsid w:val="00025EE4"/>
    <w:rsid w:val="00027A30"/>
    <w:rsid w:val="0004211F"/>
    <w:rsid w:val="00057713"/>
    <w:rsid w:val="00065424"/>
    <w:rsid w:val="00066589"/>
    <w:rsid w:val="0009018F"/>
    <w:rsid w:val="000957D9"/>
    <w:rsid w:val="00097EE6"/>
    <w:rsid w:val="000A6E4D"/>
    <w:rsid w:val="000B33ED"/>
    <w:rsid w:val="000B580B"/>
    <w:rsid w:val="000C59AD"/>
    <w:rsid w:val="000D0A1D"/>
    <w:rsid w:val="000D3192"/>
    <w:rsid w:val="000F6E1E"/>
    <w:rsid w:val="00103901"/>
    <w:rsid w:val="001039E5"/>
    <w:rsid w:val="001112A7"/>
    <w:rsid w:val="001311FF"/>
    <w:rsid w:val="00132D2B"/>
    <w:rsid w:val="00135F6C"/>
    <w:rsid w:val="00137F77"/>
    <w:rsid w:val="00142F14"/>
    <w:rsid w:val="00150258"/>
    <w:rsid w:val="001504B7"/>
    <w:rsid w:val="00156E12"/>
    <w:rsid w:val="00164F90"/>
    <w:rsid w:val="00171462"/>
    <w:rsid w:val="00177DC3"/>
    <w:rsid w:val="001806E4"/>
    <w:rsid w:val="0018169A"/>
    <w:rsid w:val="001834CA"/>
    <w:rsid w:val="001839CB"/>
    <w:rsid w:val="00191789"/>
    <w:rsid w:val="0019506F"/>
    <w:rsid w:val="001A11EB"/>
    <w:rsid w:val="001A390D"/>
    <w:rsid w:val="001A5A5C"/>
    <w:rsid w:val="001A6A3E"/>
    <w:rsid w:val="001B6864"/>
    <w:rsid w:val="001C794A"/>
    <w:rsid w:val="001E3BCB"/>
    <w:rsid w:val="001F5F18"/>
    <w:rsid w:val="002014C2"/>
    <w:rsid w:val="00205E87"/>
    <w:rsid w:val="00207F83"/>
    <w:rsid w:val="002144EA"/>
    <w:rsid w:val="00217291"/>
    <w:rsid w:val="00234299"/>
    <w:rsid w:val="002364BF"/>
    <w:rsid w:val="00242F54"/>
    <w:rsid w:val="00244763"/>
    <w:rsid w:val="002476A1"/>
    <w:rsid w:val="00247B94"/>
    <w:rsid w:val="002575E6"/>
    <w:rsid w:val="00261999"/>
    <w:rsid w:val="00271DB4"/>
    <w:rsid w:val="00275C0B"/>
    <w:rsid w:val="00277393"/>
    <w:rsid w:val="0028111F"/>
    <w:rsid w:val="00286428"/>
    <w:rsid w:val="002912B4"/>
    <w:rsid w:val="002934FB"/>
    <w:rsid w:val="002A44FA"/>
    <w:rsid w:val="002B0780"/>
    <w:rsid w:val="002B25DF"/>
    <w:rsid w:val="002F241B"/>
    <w:rsid w:val="002F4F7A"/>
    <w:rsid w:val="003029CF"/>
    <w:rsid w:val="0030322B"/>
    <w:rsid w:val="00311B43"/>
    <w:rsid w:val="0031645E"/>
    <w:rsid w:val="0032124F"/>
    <w:rsid w:val="00327B65"/>
    <w:rsid w:val="00335F6F"/>
    <w:rsid w:val="00340597"/>
    <w:rsid w:val="00343297"/>
    <w:rsid w:val="00344DC1"/>
    <w:rsid w:val="0035163C"/>
    <w:rsid w:val="0035379F"/>
    <w:rsid w:val="0035435E"/>
    <w:rsid w:val="003606DC"/>
    <w:rsid w:val="00361CA4"/>
    <w:rsid w:val="003641AF"/>
    <w:rsid w:val="003C2892"/>
    <w:rsid w:val="003D490D"/>
    <w:rsid w:val="003D6CD3"/>
    <w:rsid w:val="003E124B"/>
    <w:rsid w:val="003E1DD0"/>
    <w:rsid w:val="003E5F7D"/>
    <w:rsid w:val="004019CC"/>
    <w:rsid w:val="00407143"/>
    <w:rsid w:val="00407A21"/>
    <w:rsid w:val="00420569"/>
    <w:rsid w:val="004216FB"/>
    <w:rsid w:val="0042311A"/>
    <w:rsid w:val="00437748"/>
    <w:rsid w:val="0044063D"/>
    <w:rsid w:val="00443221"/>
    <w:rsid w:val="004523A9"/>
    <w:rsid w:val="0046640C"/>
    <w:rsid w:val="00475861"/>
    <w:rsid w:val="00484BA2"/>
    <w:rsid w:val="004A4944"/>
    <w:rsid w:val="004A4BA7"/>
    <w:rsid w:val="004A74DC"/>
    <w:rsid w:val="004B01E3"/>
    <w:rsid w:val="004B2316"/>
    <w:rsid w:val="004C02E6"/>
    <w:rsid w:val="004E49B4"/>
    <w:rsid w:val="004F6B6A"/>
    <w:rsid w:val="004F7561"/>
    <w:rsid w:val="004F79D7"/>
    <w:rsid w:val="00503C89"/>
    <w:rsid w:val="00511BFA"/>
    <w:rsid w:val="00514865"/>
    <w:rsid w:val="005168E0"/>
    <w:rsid w:val="00543F2C"/>
    <w:rsid w:val="005443C1"/>
    <w:rsid w:val="00547F9F"/>
    <w:rsid w:val="00553C2C"/>
    <w:rsid w:val="005556E1"/>
    <w:rsid w:val="00563D2C"/>
    <w:rsid w:val="00567DDA"/>
    <w:rsid w:val="00576FFC"/>
    <w:rsid w:val="00577984"/>
    <w:rsid w:val="00581207"/>
    <w:rsid w:val="005963FF"/>
    <w:rsid w:val="005A24CA"/>
    <w:rsid w:val="005A4EA8"/>
    <w:rsid w:val="005A745B"/>
    <w:rsid w:val="005B4E9B"/>
    <w:rsid w:val="005B7978"/>
    <w:rsid w:val="005D00F7"/>
    <w:rsid w:val="005D2870"/>
    <w:rsid w:val="005E1F50"/>
    <w:rsid w:val="005E2E8F"/>
    <w:rsid w:val="005E410C"/>
    <w:rsid w:val="005E414F"/>
    <w:rsid w:val="005F0C5B"/>
    <w:rsid w:val="005F77F5"/>
    <w:rsid w:val="005F7A61"/>
    <w:rsid w:val="005F7B5B"/>
    <w:rsid w:val="00604DF1"/>
    <w:rsid w:val="00606AFC"/>
    <w:rsid w:val="006123C4"/>
    <w:rsid w:val="00612EF0"/>
    <w:rsid w:val="006226BB"/>
    <w:rsid w:val="0063027E"/>
    <w:rsid w:val="006336C9"/>
    <w:rsid w:val="00635843"/>
    <w:rsid w:val="00644BB2"/>
    <w:rsid w:val="00667E52"/>
    <w:rsid w:val="00671569"/>
    <w:rsid w:val="00680CAB"/>
    <w:rsid w:val="006A18F8"/>
    <w:rsid w:val="006A2A83"/>
    <w:rsid w:val="006B25F5"/>
    <w:rsid w:val="006D2E44"/>
    <w:rsid w:val="006F174E"/>
    <w:rsid w:val="006F1FB5"/>
    <w:rsid w:val="00703A6B"/>
    <w:rsid w:val="0072048A"/>
    <w:rsid w:val="007278C0"/>
    <w:rsid w:val="00730A5D"/>
    <w:rsid w:val="0073399D"/>
    <w:rsid w:val="007475C7"/>
    <w:rsid w:val="00752BB1"/>
    <w:rsid w:val="00753AE7"/>
    <w:rsid w:val="007540A8"/>
    <w:rsid w:val="00761011"/>
    <w:rsid w:val="007646BA"/>
    <w:rsid w:val="007725FB"/>
    <w:rsid w:val="00772D44"/>
    <w:rsid w:val="00775620"/>
    <w:rsid w:val="00776F32"/>
    <w:rsid w:val="00777D41"/>
    <w:rsid w:val="0078144D"/>
    <w:rsid w:val="007876E3"/>
    <w:rsid w:val="0079358A"/>
    <w:rsid w:val="00794084"/>
    <w:rsid w:val="007B0E7A"/>
    <w:rsid w:val="007C5160"/>
    <w:rsid w:val="007C689D"/>
    <w:rsid w:val="007D00DC"/>
    <w:rsid w:val="007D72B3"/>
    <w:rsid w:val="007E5E2A"/>
    <w:rsid w:val="00802894"/>
    <w:rsid w:val="00807388"/>
    <w:rsid w:val="00812E1D"/>
    <w:rsid w:val="00825594"/>
    <w:rsid w:val="00857F9F"/>
    <w:rsid w:val="008817D1"/>
    <w:rsid w:val="00882AF9"/>
    <w:rsid w:val="00896680"/>
    <w:rsid w:val="008A3BED"/>
    <w:rsid w:val="008A6B0D"/>
    <w:rsid w:val="008B472C"/>
    <w:rsid w:val="008D2FCD"/>
    <w:rsid w:val="008E13B5"/>
    <w:rsid w:val="008E4B77"/>
    <w:rsid w:val="008F32B4"/>
    <w:rsid w:val="008F356F"/>
    <w:rsid w:val="008F395F"/>
    <w:rsid w:val="008F706F"/>
    <w:rsid w:val="00907FA3"/>
    <w:rsid w:val="0091073C"/>
    <w:rsid w:val="00935EBC"/>
    <w:rsid w:val="0094069A"/>
    <w:rsid w:val="00940999"/>
    <w:rsid w:val="00955EAF"/>
    <w:rsid w:val="00982238"/>
    <w:rsid w:val="00983BAB"/>
    <w:rsid w:val="009A31B1"/>
    <w:rsid w:val="009B3BE0"/>
    <w:rsid w:val="009C01E8"/>
    <w:rsid w:val="009C23E9"/>
    <w:rsid w:val="009C644E"/>
    <w:rsid w:val="009C6F3A"/>
    <w:rsid w:val="009D3220"/>
    <w:rsid w:val="009E45D6"/>
    <w:rsid w:val="009F344E"/>
    <w:rsid w:val="00A04CE5"/>
    <w:rsid w:val="00A16430"/>
    <w:rsid w:val="00A21C22"/>
    <w:rsid w:val="00A242AA"/>
    <w:rsid w:val="00A2626B"/>
    <w:rsid w:val="00A33F0E"/>
    <w:rsid w:val="00A42828"/>
    <w:rsid w:val="00A44656"/>
    <w:rsid w:val="00A540C2"/>
    <w:rsid w:val="00A561DC"/>
    <w:rsid w:val="00A63B76"/>
    <w:rsid w:val="00A72E69"/>
    <w:rsid w:val="00A907BB"/>
    <w:rsid w:val="00A95BEE"/>
    <w:rsid w:val="00AA0A9B"/>
    <w:rsid w:val="00AA6C5A"/>
    <w:rsid w:val="00AB70DB"/>
    <w:rsid w:val="00AC189D"/>
    <w:rsid w:val="00AC222E"/>
    <w:rsid w:val="00AC2D5F"/>
    <w:rsid w:val="00AC5C74"/>
    <w:rsid w:val="00AD6644"/>
    <w:rsid w:val="00AD7340"/>
    <w:rsid w:val="00B00567"/>
    <w:rsid w:val="00B14907"/>
    <w:rsid w:val="00B25388"/>
    <w:rsid w:val="00B353BB"/>
    <w:rsid w:val="00B41696"/>
    <w:rsid w:val="00B419CC"/>
    <w:rsid w:val="00B4711E"/>
    <w:rsid w:val="00B47E46"/>
    <w:rsid w:val="00B53B0F"/>
    <w:rsid w:val="00B54BD5"/>
    <w:rsid w:val="00B550E9"/>
    <w:rsid w:val="00B55914"/>
    <w:rsid w:val="00B6081B"/>
    <w:rsid w:val="00B60CFC"/>
    <w:rsid w:val="00B64F64"/>
    <w:rsid w:val="00B679E6"/>
    <w:rsid w:val="00B80DE1"/>
    <w:rsid w:val="00B83B8A"/>
    <w:rsid w:val="00B86C67"/>
    <w:rsid w:val="00B96CDE"/>
    <w:rsid w:val="00BA283B"/>
    <w:rsid w:val="00BB2091"/>
    <w:rsid w:val="00BC018D"/>
    <w:rsid w:val="00BD2D8A"/>
    <w:rsid w:val="00BD4487"/>
    <w:rsid w:val="00BF32F1"/>
    <w:rsid w:val="00C068C0"/>
    <w:rsid w:val="00C12B93"/>
    <w:rsid w:val="00C15913"/>
    <w:rsid w:val="00C1731D"/>
    <w:rsid w:val="00C36E38"/>
    <w:rsid w:val="00C416D9"/>
    <w:rsid w:val="00C42EDC"/>
    <w:rsid w:val="00C4592D"/>
    <w:rsid w:val="00C47D2B"/>
    <w:rsid w:val="00C52CA4"/>
    <w:rsid w:val="00C53E85"/>
    <w:rsid w:val="00C602A8"/>
    <w:rsid w:val="00C61E05"/>
    <w:rsid w:val="00C64E54"/>
    <w:rsid w:val="00C65679"/>
    <w:rsid w:val="00C67E96"/>
    <w:rsid w:val="00C9720B"/>
    <w:rsid w:val="00CA247D"/>
    <w:rsid w:val="00CA4870"/>
    <w:rsid w:val="00CB0EB2"/>
    <w:rsid w:val="00CC0592"/>
    <w:rsid w:val="00CC4AF4"/>
    <w:rsid w:val="00CC6A83"/>
    <w:rsid w:val="00CE2852"/>
    <w:rsid w:val="00CF2499"/>
    <w:rsid w:val="00CF49A5"/>
    <w:rsid w:val="00CF693A"/>
    <w:rsid w:val="00D103B9"/>
    <w:rsid w:val="00D134BB"/>
    <w:rsid w:val="00D15832"/>
    <w:rsid w:val="00D20B78"/>
    <w:rsid w:val="00D215D8"/>
    <w:rsid w:val="00D45003"/>
    <w:rsid w:val="00D63B96"/>
    <w:rsid w:val="00D65E23"/>
    <w:rsid w:val="00D7716C"/>
    <w:rsid w:val="00D811BA"/>
    <w:rsid w:val="00D95EB5"/>
    <w:rsid w:val="00DA0849"/>
    <w:rsid w:val="00DA75EC"/>
    <w:rsid w:val="00DC454F"/>
    <w:rsid w:val="00DC6B85"/>
    <w:rsid w:val="00DE1348"/>
    <w:rsid w:val="00DE3F2A"/>
    <w:rsid w:val="00DE5617"/>
    <w:rsid w:val="00DE5778"/>
    <w:rsid w:val="00DE67C6"/>
    <w:rsid w:val="00E0693B"/>
    <w:rsid w:val="00E12288"/>
    <w:rsid w:val="00E23583"/>
    <w:rsid w:val="00E23B00"/>
    <w:rsid w:val="00E31AE8"/>
    <w:rsid w:val="00E431DF"/>
    <w:rsid w:val="00E44D04"/>
    <w:rsid w:val="00E456C1"/>
    <w:rsid w:val="00E503AF"/>
    <w:rsid w:val="00E505A0"/>
    <w:rsid w:val="00E518A7"/>
    <w:rsid w:val="00E57E1E"/>
    <w:rsid w:val="00E678A9"/>
    <w:rsid w:val="00E7193E"/>
    <w:rsid w:val="00E77CB1"/>
    <w:rsid w:val="00E9218D"/>
    <w:rsid w:val="00E95416"/>
    <w:rsid w:val="00EA06EE"/>
    <w:rsid w:val="00EA2F3B"/>
    <w:rsid w:val="00EA6374"/>
    <w:rsid w:val="00EC3FD0"/>
    <w:rsid w:val="00EC4DF3"/>
    <w:rsid w:val="00EC6DC9"/>
    <w:rsid w:val="00EC756A"/>
    <w:rsid w:val="00ED084B"/>
    <w:rsid w:val="00ED0FB5"/>
    <w:rsid w:val="00EE159B"/>
    <w:rsid w:val="00EE4CE8"/>
    <w:rsid w:val="00EE55EA"/>
    <w:rsid w:val="00EF2BC7"/>
    <w:rsid w:val="00F1074A"/>
    <w:rsid w:val="00F10A48"/>
    <w:rsid w:val="00F13EA9"/>
    <w:rsid w:val="00F160EF"/>
    <w:rsid w:val="00F163A4"/>
    <w:rsid w:val="00F22130"/>
    <w:rsid w:val="00F252B8"/>
    <w:rsid w:val="00F26833"/>
    <w:rsid w:val="00F340C0"/>
    <w:rsid w:val="00F42A85"/>
    <w:rsid w:val="00F43DBE"/>
    <w:rsid w:val="00F4616B"/>
    <w:rsid w:val="00F47224"/>
    <w:rsid w:val="00F53EF1"/>
    <w:rsid w:val="00F61167"/>
    <w:rsid w:val="00F622F6"/>
    <w:rsid w:val="00F71478"/>
    <w:rsid w:val="00F73065"/>
    <w:rsid w:val="00F74A41"/>
    <w:rsid w:val="00F916DA"/>
    <w:rsid w:val="00F94A99"/>
    <w:rsid w:val="00FB3C9F"/>
    <w:rsid w:val="00FB5ECD"/>
    <w:rsid w:val="00FD3257"/>
    <w:rsid w:val="00FF24DA"/>
    <w:rsid w:val="00FF475B"/>
    <w:rsid w:val="00FF5E37"/>
    <w:rsid w:val="00FF7D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E9D95D1"/>
  <w15:chartTrackingRefBased/>
  <w15:docId w15:val="{C66248BD-7E70-4F63-89AE-7123B49C2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96680"/>
    <w:pPr>
      <w:spacing w:after="240"/>
    </w:pPr>
    <w:rPr>
      <w:rFonts w:ascii="Roboto Light" w:hAnsi="Roboto Light"/>
      <w:color w:val="000000" w:themeColor="text1"/>
      <w:sz w:val="20"/>
      <w:szCs w:val="20"/>
    </w:rPr>
  </w:style>
  <w:style w:type="paragraph" w:styleId="Heading1">
    <w:name w:val="heading 1"/>
    <w:next w:val="Normal"/>
    <w:link w:val="Heading1Char"/>
    <w:uiPriority w:val="9"/>
    <w:qFormat/>
    <w:rsid w:val="00EE4CE8"/>
    <w:pPr>
      <w:outlineLvl w:val="0"/>
    </w:pPr>
    <w:rPr>
      <w:rFonts w:ascii="Roboto Black" w:hAnsi="Roboto Black"/>
      <w:color w:val="6D2077" w:themeColor="accent4"/>
      <w:sz w:val="48"/>
      <w:szCs w:val="48"/>
    </w:rPr>
  </w:style>
  <w:style w:type="paragraph" w:styleId="Heading2">
    <w:name w:val="heading 2"/>
    <w:next w:val="Normal"/>
    <w:link w:val="Heading2Char"/>
    <w:uiPriority w:val="9"/>
    <w:unhideWhenUsed/>
    <w:qFormat/>
    <w:rsid w:val="00F73065"/>
    <w:pPr>
      <w:spacing w:before="240" w:after="240"/>
      <w:outlineLvl w:val="1"/>
    </w:pPr>
    <w:rPr>
      <w:rFonts w:ascii="Roboto Medium" w:hAnsi="Roboto Medium"/>
      <w:color w:val="8E1558" w:themeColor="accent3"/>
      <w:sz w:val="34"/>
      <w:szCs w:val="28"/>
    </w:rPr>
  </w:style>
  <w:style w:type="paragraph" w:styleId="Heading3">
    <w:name w:val="heading 3"/>
    <w:basedOn w:val="Heading4"/>
    <w:next w:val="Normal"/>
    <w:link w:val="Heading3Char"/>
    <w:uiPriority w:val="9"/>
    <w:unhideWhenUsed/>
    <w:qFormat/>
    <w:rsid w:val="00907FA3"/>
    <w:pPr>
      <w:outlineLvl w:val="2"/>
    </w:pPr>
  </w:style>
  <w:style w:type="paragraph" w:styleId="Heading4">
    <w:name w:val="heading 4"/>
    <w:basedOn w:val="Normal"/>
    <w:next w:val="Normal"/>
    <w:link w:val="Heading4Char"/>
    <w:uiPriority w:val="9"/>
    <w:unhideWhenUsed/>
    <w:rsid w:val="00896680"/>
    <w:pPr>
      <w:spacing w:after="0"/>
      <w:outlineLvl w:val="3"/>
    </w:pPr>
    <w:rPr>
      <w:rFonts w:ascii="Roboto Medium" w:hAnsi="Roboto Medium"/>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7A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7A61"/>
  </w:style>
  <w:style w:type="paragraph" w:styleId="Footer">
    <w:name w:val="footer"/>
    <w:basedOn w:val="Normal"/>
    <w:link w:val="FooterChar"/>
    <w:uiPriority w:val="99"/>
    <w:unhideWhenUsed/>
    <w:rsid w:val="005F7A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A61"/>
  </w:style>
  <w:style w:type="character" w:customStyle="1" w:styleId="Heading1Char">
    <w:name w:val="Heading 1 Char"/>
    <w:basedOn w:val="DefaultParagraphFont"/>
    <w:link w:val="Heading1"/>
    <w:uiPriority w:val="9"/>
    <w:rsid w:val="00EE4CE8"/>
    <w:rPr>
      <w:rFonts w:ascii="Roboto Black" w:hAnsi="Roboto Black"/>
      <w:color w:val="6D2077" w:themeColor="accent4"/>
      <w:sz w:val="48"/>
      <w:szCs w:val="48"/>
    </w:rPr>
  </w:style>
  <w:style w:type="character" w:customStyle="1" w:styleId="Heading2Char">
    <w:name w:val="Heading 2 Char"/>
    <w:basedOn w:val="DefaultParagraphFont"/>
    <w:link w:val="Heading2"/>
    <w:uiPriority w:val="9"/>
    <w:rsid w:val="00F73065"/>
    <w:rPr>
      <w:rFonts w:ascii="Roboto Medium" w:hAnsi="Roboto Medium"/>
      <w:color w:val="8E1558" w:themeColor="accent3"/>
      <w:sz w:val="34"/>
      <w:szCs w:val="28"/>
    </w:rPr>
  </w:style>
  <w:style w:type="character" w:customStyle="1" w:styleId="Heading3Char">
    <w:name w:val="Heading 3 Char"/>
    <w:basedOn w:val="DefaultParagraphFont"/>
    <w:link w:val="Heading3"/>
    <w:uiPriority w:val="9"/>
    <w:rsid w:val="00907FA3"/>
    <w:rPr>
      <w:rFonts w:ascii="Roboto Medium" w:hAnsi="Roboto Medium"/>
      <w:color w:val="000000" w:themeColor="text1"/>
      <w:sz w:val="24"/>
      <w:szCs w:val="24"/>
    </w:rPr>
  </w:style>
  <w:style w:type="character" w:customStyle="1" w:styleId="Heading4Char">
    <w:name w:val="Heading 4 Char"/>
    <w:basedOn w:val="DefaultParagraphFont"/>
    <w:link w:val="Heading4"/>
    <w:uiPriority w:val="9"/>
    <w:rsid w:val="00896680"/>
    <w:rPr>
      <w:rFonts w:ascii="Roboto Medium" w:hAnsi="Roboto Medium"/>
      <w:color w:val="000000" w:themeColor="text1"/>
      <w:sz w:val="24"/>
      <w:szCs w:val="24"/>
    </w:rPr>
  </w:style>
  <w:style w:type="paragraph" w:styleId="Subtitle">
    <w:name w:val="Subtitle"/>
    <w:next w:val="Normal"/>
    <w:link w:val="SubtitleChar"/>
    <w:uiPriority w:val="11"/>
    <w:qFormat/>
    <w:rsid w:val="00FB5ECD"/>
    <w:pPr>
      <w:spacing w:after="360"/>
    </w:pPr>
    <w:rPr>
      <w:rFonts w:ascii="Roboto Light" w:hAnsi="Roboto Light"/>
      <w:color w:val="000000" w:themeColor="text1"/>
      <w:sz w:val="34"/>
      <w:szCs w:val="34"/>
    </w:rPr>
  </w:style>
  <w:style w:type="character" w:customStyle="1" w:styleId="SubtitleChar">
    <w:name w:val="Subtitle Char"/>
    <w:basedOn w:val="DefaultParagraphFont"/>
    <w:link w:val="Subtitle"/>
    <w:uiPriority w:val="11"/>
    <w:rsid w:val="00FB5ECD"/>
    <w:rPr>
      <w:rFonts w:ascii="Roboto Light" w:hAnsi="Roboto Light"/>
      <w:color w:val="000000" w:themeColor="text1"/>
      <w:sz w:val="34"/>
      <w:szCs w:val="34"/>
    </w:rPr>
  </w:style>
  <w:style w:type="paragraph" w:styleId="ListParagraph">
    <w:name w:val="List Paragraph"/>
    <w:aliases w:val="Bulleted list,Dot pt,F5 List Paragraph,List Paragraph1,No Spacing1,List Paragraph Char Char Char,Indicator Text,Numbered Para 1,Bullet 1,Colorful List - Accent 11,Bullet Points,List Paragraph2,MAIN CONTENT,Normal numbered,List Paragraph12"/>
    <w:basedOn w:val="Normal"/>
    <w:link w:val="ListParagraphChar"/>
    <w:uiPriority w:val="34"/>
    <w:qFormat/>
    <w:rsid w:val="0042311A"/>
    <w:pPr>
      <w:numPr>
        <w:numId w:val="5"/>
      </w:numPr>
      <w:spacing w:after="120"/>
    </w:pPr>
  </w:style>
  <w:style w:type="paragraph" w:styleId="Title">
    <w:name w:val="Title"/>
    <w:next w:val="Normal"/>
    <w:link w:val="TitleChar"/>
    <w:uiPriority w:val="10"/>
    <w:qFormat/>
    <w:rsid w:val="00907FA3"/>
    <w:rPr>
      <w:rFonts w:ascii="Roboto Black" w:eastAsiaTheme="majorEastAsia" w:hAnsi="Roboto Black" w:cstheme="majorBidi"/>
      <w:color w:val="00857D" w:themeColor="accent6"/>
      <w:sz w:val="56"/>
      <w:szCs w:val="48"/>
    </w:rPr>
  </w:style>
  <w:style w:type="character" w:customStyle="1" w:styleId="TitleChar">
    <w:name w:val="Title Char"/>
    <w:basedOn w:val="DefaultParagraphFont"/>
    <w:link w:val="Title"/>
    <w:uiPriority w:val="10"/>
    <w:rsid w:val="00907FA3"/>
    <w:rPr>
      <w:rFonts w:ascii="Roboto Black" w:eastAsiaTheme="majorEastAsia" w:hAnsi="Roboto Black" w:cstheme="majorBidi"/>
      <w:color w:val="00857D" w:themeColor="accent6"/>
      <w:sz w:val="56"/>
      <w:szCs w:val="48"/>
    </w:rPr>
  </w:style>
  <w:style w:type="table" w:styleId="TableGrid">
    <w:name w:val="Table Grid"/>
    <w:basedOn w:val="TableNormal"/>
    <w:uiPriority w:val="39"/>
    <w:rsid w:val="00703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iscTable">
    <w:name w:val="Jisc Table"/>
    <w:basedOn w:val="TableNormal"/>
    <w:uiPriority w:val="99"/>
    <w:rsid w:val="0042311A"/>
    <w:pPr>
      <w:spacing w:after="0" w:line="216" w:lineRule="auto"/>
    </w:pPr>
    <w:rPr>
      <w:rFonts w:ascii="Roboto Medium" w:hAnsi="Roboto Medium"/>
      <w:color w:val="FFFFFF" w:themeColor="background2"/>
      <w:sz w:val="20"/>
    </w:rPr>
    <w:tblPr>
      <w:tblBorders>
        <w:bottom w:val="single" w:sz="4" w:space="0" w:color="auto"/>
        <w:insideH w:val="single" w:sz="4" w:space="0" w:color="auto"/>
      </w:tblBorders>
      <w:tblCellMar>
        <w:top w:w="85" w:type="dxa"/>
        <w:left w:w="85" w:type="dxa"/>
        <w:bottom w:w="85" w:type="dxa"/>
        <w:right w:w="85" w:type="dxa"/>
      </w:tblCellMar>
    </w:tblPr>
    <w:tblStylePr w:type="firstRow">
      <w:pPr>
        <w:jc w:val="left"/>
      </w:pPr>
      <w:rPr>
        <w:rFonts w:ascii="Roboto Medium" w:hAnsi="Roboto Medium"/>
        <w:color w:val="E62645" w:themeColor="accent1"/>
        <w:sz w:val="20"/>
      </w:rPr>
      <w:tblPr/>
      <w:tcPr>
        <w:tcBorders>
          <w:top w:val="nil"/>
          <w:left w:val="nil"/>
          <w:bottom w:val="nil"/>
          <w:right w:val="nil"/>
          <w:insideH w:val="nil"/>
          <w:insideV w:val="nil"/>
          <w:tl2br w:val="nil"/>
          <w:tr2bl w:val="nil"/>
        </w:tcBorders>
        <w:shd w:val="clear" w:color="auto" w:fill="00857D" w:themeFill="accent6"/>
      </w:tcPr>
    </w:tblStylePr>
  </w:style>
  <w:style w:type="table" w:styleId="PlainTable1">
    <w:name w:val="Plain Table 1"/>
    <w:basedOn w:val="TableNormal"/>
    <w:uiPriority w:val="41"/>
    <w:rsid w:val="00327B6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isctablenormal">
    <w:name w:val="Jisc table normal"/>
    <w:qFormat/>
    <w:rsid w:val="0018169A"/>
    <w:pPr>
      <w:spacing w:line="240" w:lineRule="auto"/>
    </w:pPr>
    <w:rPr>
      <w:rFonts w:ascii="Roboto Light" w:hAnsi="Roboto Light"/>
      <w:color w:val="000000" w:themeColor="text1"/>
      <w:sz w:val="20"/>
      <w:szCs w:val="20"/>
    </w:rPr>
  </w:style>
  <w:style w:type="paragraph" w:customStyle="1" w:styleId="Jisctableheader">
    <w:name w:val="Jisc table header"/>
    <w:qFormat/>
    <w:rsid w:val="00244763"/>
    <w:pPr>
      <w:spacing w:after="0" w:line="240" w:lineRule="auto"/>
    </w:pPr>
    <w:rPr>
      <w:rFonts w:ascii="Roboto Medium" w:hAnsi="Roboto Medium"/>
      <w:color w:val="FFFFFF" w:themeColor="background1"/>
      <w:sz w:val="20"/>
      <w:szCs w:val="20"/>
    </w:rPr>
  </w:style>
  <w:style w:type="paragraph" w:customStyle="1" w:styleId="Jisctablefirstcolumn">
    <w:name w:val="Jisc table first column"/>
    <w:qFormat/>
    <w:rsid w:val="00244763"/>
    <w:pPr>
      <w:spacing w:after="0"/>
    </w:pPr>
    <w:rPr>
      <w:rFonts w:ascii="Roboto Medium" w:hAnsi="Roboto Medium"/>
      <w:color w:val="000000" w:themeColor="text1"/>
      <w:sz w:val="20"/>
      <w:szCs w:val="20"/>
    </w:rPr>
  </w:style>
  <w:style w:type="paragraph" w:styleId="Quote">
    <w:name w:val="Quote"/>
    <w:next w:val="Normal"/>
    <w:link w:val="QuoteChar"/>
    <w:uiPriority w:val="29"/>
    <w:qFormat/>
    <w:rsid w:val="00EA6374"/>
    <w:pPr>
      <w:spacing w:before="240" w:after="60"/>
      <w:ind w:left="284" w:right="397"/>
    </w:pPr>
    <w:rPr>
      <w:rFonts w:ascii="Roboto Medium" w:hAnsi="Roboto Medium"/>
      <w:i/>
      <w:iCs/>
      <w:color w:val="00857D" w:themeColor="accent6"/>
      <w:sz w:val="24"/>
      <w:szCs w:val="20"/>
    </w:rPr>
  </w:style>
  <w:style w:type="character" w:customStyle="1" w:styleId="QuoteChar">
    <w:name w:val="Quote Char"/>
    <w:basedOn w:val="DefaultParagraphFont"/>
    <w:link w:val="Quote"/>
    <w:uiPriority w:val="29"/>
    <w:rsid w:val="00EA6374"/>
    <w:rPr>
      <w:rFonts w:ascii="Roboto Medium" w:hAnsi="Roboto Medium"/>
      <w:i/>
      <w:iCs/>
      <w:color w:val="00857D" w:themeColor="accent6"/>
      <w:sz w:val="24"/>
      <w:szCs w:val="20"/>
    </w:rPr>
  </w:style>
  <w:style w:type="character" w:styleId="SubtleReference">
    <w:name w:val="Subtle Reference"/>
    <w:basedOn w:val="DefaultParagraphFont"/>
    <w:uiPriority w:val="31"/>
    <w:rsid w:val="004F7561"/>
    <w:rPr>
      <w:rFonts w:ascii="Roboto Medium" w:hAnsi="Roboto Medium"/>
      <w:smallCaps/>
      <w:color w:val="000000" w:themeColor="text1"/>
    </w:rPr>
  </w:style>
  <w:style w:type="character" w:styleId="SubtleEmphasis">
    <w:name w:val="Subtle Emphasis"/>
    <w:basedOn w:val="DefaultParagraphFont"/>
    <w:uiPriority w:val="19"/>
    <w:rsid w:val="00A42828"/>
    <w:rPr>
      <w:i/>
      <w:iCs/>
      <w:color w:val="404040" w:themeColor="text1" w:themeTint="BF"/>
    </w:rPr>
  </w:style>
  <w:style w:type="character" w:styleId="IntenseEmphasis">
    <w:name w:val="Intense Emphasis"/>
    <w:basedOn w:val="DefaultParagraphFont"/>
    <w:uiPriority w:val="21"/>
    <w:rsid w:val="00A42828"/>
    <w:rPr>
      <w:rFonts w:ascii="Roboto Medium" w:hAnsi="Roboto Medium"/>
      <w:i w:val="0"/>
      <w:iCs/>
      <w:color w:val="000000" w:themeColor="text1"/>
    </w:rPr>
  </w:style>
  <w:style w:type="character" w:styleId="Hyperlink">
    <w:name w:val="Hyperlink"/>
    <w:basedOn w:val="DefaultParagraphFont"/>
    <w:uiPriority w:val="99"/>
    <w:unhideWhenUsed/>
    <w:rsid w:val="00A42828"/>
    <w:rPr>
      <w:rFonts w:ascii="Roboto Medium" w:hAnsi="Roboto Medium"/>
      <w:b w:val="0"/>
      <w:color w:val="2A4B98" w:themeColor="hyperlink"/>
      <w:u w:val="none"/>
    </w:rPr>
  </w:style>
  <w:style w:type="character" w:styleId="UnresolvedMention">
    <w:name w:val="Unresolved Mention"/>
    <w:basedOn w:val="DefaultParagraphFont"/>
    <w:uiPriority w:val="99"/>
    <w:semiHidden/>
    <w:unhideWhenUsed/>
    <w:rsid w:val="00A42828"/>
    <w:rPr>
      <w:color w:val="605E5C"/>
      <w:shd w:val="clear" w:color="auto" w:fill="E1DFDD"/>
    </w:rPr>
  </w:style>
  <w:style w:type="character" w:styleId="PlaceholderText">
    <w:name w:val="Placeholder Text"/>
    <w:basedOn w:val="DefaultParagraphFont"/>
    <w:uiPriority w:val="99"/>
    <w:semiHidden/>
    <w:rsid w:val="00EE4CE8"/>
    <w:rPr>
      <w:color w:val="808080"/>
    </w:rPr>
  </w:style>
  <w:style w:type="character" w:styleId="Strong">
    <w:name w:val="Strong"/>
    <w:basedOn w:val="DefaultParagraphFont"/>
    <w:uiPriority w:val="22"/>
    <w:qFormat/>
    <w:rsid w:val="00A42828"/>
    <w:rPr>
      <w:rFonts w:ascii="Roboto Medium" w:hAnsi="Roboto Medium"/>
      <w:b w:val="0"/>
      <w:bCs/>
    </w:rPr>
  </w:style>
  <w:style w:type="paragraph" w:customStyle="1" w:styleId="JiscQuotereference">
    <w:name w:val="Jisc Quote reference"/>
    <w:qFormat/>
    <w:rsid w:val="00EA6374"/>
    <w:pPr>
      <w:spacing w:after="240"/>
      <w:ind w:left="284" w:right="284"/>
    </w:pPr>
    <w:rPr>
      <w:rFonts w:ascii="Roboto Medium" w:hAnsi="Roboto Medium"/>
      <w:color w:val="000000" w:themeColor="text1"/>
      <w:sz w:val="20"/>
      <w:szCs w:val="20"/>
    </w:rPr>
  </w:style>
  <w:style w:type="paragraph" w:customStyle="1" w:styleId="Quotetextbox">
    <w:name w:val="Quote text box"/>
    <w:basedOn w:val="Quote"/>
    <w:qFormat/>
    <w:rsid w:val="00EA6374"/>
    <w:pPr>
      <w:spacing w:before="0"/>
      <w:ind w:left="0" w:right="0"/>
    </w:pPr>
    <w:rPr>
      <w:color w:val="FFFFFF" w:themeColor="background1"/>
    </w:rPr>
  </w:style>
  <w:style w:type="paragraph" w:customStyle="1" w:styleId="JiscQuotereferencetextbox">
    <w:name w:val="Jisc Quote reference text box"/>
    <w:basedOn w:val="JiscQuotereference"/>
    <w:qFormat/>
    <w:rsid w:val="00EA6374"/>
    <w:pPr>
      <w:ind w:left="0" w:right="0"/>
    </w:pPr>
    <w:rPr>
      <w:color w:val="FFFFFF" w:themeColor="background1"/>
    </w:rPr>
  </w:style>
  <w:style w:type="paragraph" w:styleId="BalloonText">
    <w:name w:val="Balloon Text"/>
    <w:basedOn w:val="Normal"/>
    <w:link w:val="BalloonTextChar"/>
    <w:uiPriority w:val="99"/>
    <w:semiHidden/>
    <w:unhideWhenUsed/>
    <w:rsid w:val="00E122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2288"/>
    <w:rPr>
      <w:rFonts w:ascii="Segoe UI" w:hAnsi="Segoe UI" w:cs="Segoe UI"/>
      <w:color w:val="000000" w:themeColor="text1"/>
      <w:sz w:val="18"/>
      <w:szCs w:val="18"/>
    </w:rPr>
  </w:style>
  <w:style w:type="character" w:customStyle="1" w:styleId="ListParagraphChar">
    <w:name w:val="List Paragraph Char"/>
    <w:aliases w:val="Bulleted list Char,Dot pt Char,F5 List Paragraph Char,List Paragraph1 Char,No Spacing1 Char,List Paragraph Char Char Char Char,Indicator Text Char,Numbered Para 1 Char,Bullet 1 Char,Colorful List - Accent 11 Char,Bullet Points Char"/>
    <w:basedOn w:val="DefaultParagraphFont"/>
    <w:link w:val="ListParagraph"/>
    <w:uiPriority w:val="34"/>
    <w:qFormat/>
    <w:locked/>
    <w:rsid w:val="004B2316"/>
    <w:rPr>
      <w:rFonts w:ascii="Roboto Light" w:hAnsi="Roboto Light"/>
      <w:color w:val="000000" w:themeColor="text1"/>
      <w:sz w:val="20"/>
      <w:szCs w:val="20"/>
    </w:rPr>
  </w:style>
  <w:style w:type="character" w:styleId="CommentReference">
    <w:name w:val="annotation reference"/>
    <w:basedOn w:val="DefaultParagraphFont"/>
    <w:uiPriority w:val="99"/>
    <w:semiHidden/>
    <w:unhideWhenUsed/>
    <w:rsid w:val="00563D2C"/>
    <w:rPr>
      <w:sz w:val="16"/>
      <w:szCs w:val="16"/>
    </w:rPr>
  </w:style>
  <w:style w:type="paragraph" w:styleId="CommentText">
    <w:name w:val="annotation text"/>
    <w:basedOn w:val="Normal"/>
    <w:link w:val="CommentTextChar"/>
    <w:uiPriority w:val="99"/>
    <w:semiHidden/>
    <w:unhideWhenUsed/>
    <w:rsid w:val="00563D2C"/>
    <w:pPr>
      <w:spacing w:line="240" w:lineRule="auto"/>
    </w:pPr>
  </w:style>
  <w:style w:type="character" w:customStyle="1" w:styleId="CommentTextChar">
    <w:name w:val="Comment Text Char"/>
    <w:basedOn w:val="DefaultParagraphFont"/>
    <w:link w:val="CommentText"/>
    <w:uiPriority w:val="99"/>
    <w:semiHidden/>
    <w:rsid w:val="00563D2C"/>
    <w:rPr>
      <w:rFonts w:ascii="Roboto Light" w:hAnsi="Roboto Light"/>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563D2C"/>
    <w:rPr>
      <w:b/>
      <w:bCs/>
    </w:rPr>
  </w:style>
  <w:style w:type="character" w:customStyle="1" w:styleId="CommentSubjectChar">
    <w:name w:val="Comment Subject Char"/>
    <w:basedOn w:val="CommentTextChar"/>
    <w:link w:val="CommentSubject"/>
    <w:uiPriority w:val="99"/>
    <w:semiHidden/>
    <w:rsid w:val="00563D2C"/>
    <w:rPr>
      <w:rFonts w:ascii="Roboto Light" w:hAnsi="Roboto Light"/>
      <w:b/>
      <w:bCs/>
      <w:color w:val="000000" w:themeColor="text1"/>
      <w:sz w:val="20"/>
      <w:szCs w:val="20"/>
    </w:rPr>
  </w:style>
  <w:style w:type="character" w:customStyle="1" w:styleId="cc-license-identifier">
    <w:name w:val="cc-license-identifier"/>
    <w:basedOn w:val="DefaultParagraphFont"/>
    <w:rsid w:val="00B83B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0346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digitalinsights.jisc.ac.uk/our-service/our-reports/" TargetMode="External"/><Relationship Id="rId2" Type="http://schemas.openxmlformats.org/officeDocument/2006/relationships/customXml" Target="../customXml/item2.xml"/><Relationship Id="rId16" Type="http://schemas.openxmlformats.org/officeDocument/2006/relationships/hyperlink" Target="http://repository.jisc.ac.uk/7672/1/32323h2_JISC_DEI_StudentReport19_A4_Appendix123_HR_Web.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digitalinsights.jisc.ac.uk/our-service/our-report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igitalinsights.jisc.ac.uk/"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https://jisc365-my.sharepoint.com/personal/clare_killen_jisc_ac_uk/Documents/Jisc%20templates/Word_template_Dec18_1.0.dotx" TargetMode="External"/></Relationships>
</file>

<file path=word/theme/theme1.xml><?xml version="1.0" encoding="utf-8"?>
<a:theme xmlns:a="http://schemas.openxmlformats.org/drawingml/2006/main" name="Office Theme">
  <a:themeElements>
    <a:clrScheme name="Jisc Colour Palette 2018">
      <a:dk1>
        <a:srgbClr val="000000"/>
      </a:dk1>
      <a:lt1>
        <a:sysClr val="window" lastClr="FFFFFF"/>
      </a:lt1>
      <a:dk2>
        <a:srgbClr val="000000"/>
      </a:dk2>
      <a:lt2>
        <a:srgbClr val="FFFFFF"/>
      </a:lt2>
      <a:accent1>
        <a:srgbClr val="E62645"/>
      </a:accent1>
      <a:accent2>
        <a:srgbClr val="CE0F69"/>
      </a:accent2>
      <a:accent3>
        <a:srgbClr val="8E1558"/>
      </a:accent3>
      <a:accent4>
        <a:srgbClr val="6D2077"/>
      </a:accent4>
      <a:accent5>
        <a:srgbClr val="0D224C"/>
      </a:accent5>
      <a:accent6>
        <a:srgbClr val="00857D"/>
      </a:accent6>
      <a:hlink>
        <a:srgbClr val="2A4B98"/>
      </a:hlink>
      <a:folHlink>
        <a:srgbClr val="512583"/>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79c6cfb5-50bc-4fca-81ee-f60fcea9a646"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356BF11B6B083E47BED2456313DAE5EF" ma:contentTypeVersion="15" ma:contentTypeDescription="Create a new document." ma:contentTypeScope="" ma:versionID="d5b2dfd660ad8f0267c97d03ce877f38">
  <xsd:schema xmlns:xsd="http://www.w3.org/2001/XMLSchema" xmlns:xs="http://www.w3.org/2001/XMLSchema" xmlns:p="http://schemas.microsoft.com/office/2006/metadata/properties" xmlns:ns3="d31733f0-324d-4d61-bc5a-662c62d347cb" xmlns:ns4="88bd7b57-2950-49e5-9fde-965518f9d511" targetNamespace="http://schemas.microsoft.com/office/2006/metadata/properties" ma:root="true" ma:fieldsID="0d14f6c4a0729c35022ae4dd24163180" ns3:_="" ns4:_="">
    <xsd:import namespace="d31733f0-324d-4d61-bc5a-662c62d347cb"/>
    <xsd:import namespace="88bd7b57-2950-49e5-9fde-965518f9d51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1733f0-324d-4d61-bc5a-662c62d347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bd7b57-2950-49e5-9fde-965518f9d51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7E02C-7FF3-404B-B45F-1B252471E4AA}">
  <ds:schemaRefs>
    <ds:schemaRef ds:uri="Microsoft.SharePoint.Taxonomy.ContentTypeSync"/>
  </ds:schemaRefs>
</ds:datastoreItem>
</file>

<file path=customXml/itemProps2.xml><?xml version="1.0" encoding="utf-8"?>
<ds:datastoreItem xmlns:ds="http://schemas.openxmlformats.org/officeDocument/2006/customXml" ds:itemID="{1873FC9E-04EC-41A5-AF79-39D64FB28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1733f0-324d-4d61-bc5a-662c62d347cb"/>
    <ds:schemaRef ds:uri="88bd7b57-2950-49e5-9fde-965518f9d5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CC3646-4502-4C3C-AFB1-07B13F1A9031}">
  <ds:schemaRefs>
    <ds:schemaRef ds:uri="http://purl.org/dc/elements/1.1/"/>
    <ds:schemaRef ds:uri="http://purl.org/dc/terms/"/>
    <ds:schemaRef ds:uri="d31733f0-324d-4d61-bc5a-662c62d347cb"/>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88bd7b57-2950-49e5-9fde-965518f9d5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C1D3BCD3-B840-4645-B569-2A4A156F6332}">
  <ds:schemaRefs>
    <ds:schemaRef ds:uri="http://schemas.microsoft.com/sharepoint/v3/contenttype/forms"/>
  </ds:schemaRefs>
</ds:datastoreItem>
</file>

<file path=customXml/itemProps5.xml><?xml version="1.0" encoding="utf-8"?>
<ds:datastoreItem xmlns:ds="http://schemas.openxmlformats.org/officeDocument/2006/customXml" ds:itemID="{3FF61C6D-4A5B-40A5-8654-EDCF8AE24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Word_template_Dec18_1.0</Template>
  <TotalTime>1</TotalTime>
  <Pages>13</Pages>
  <Words>4924</Words>
  <Characters>28070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Killen</dc:creator>
  <cp:keywords/>
  <dc:description/>
  <cp:lastModifiedBy>Clare Killen</cp:lastModifiedBy>
  <cp:revision>2</cp:revision>
  <cp:lastPrinted>2020-02-15T14:52:00Z</cp:lastPrinted>
  <dcterms:created xsi:type="dcterms:W3CDTF">2020-03-02T23:19:00Z</dcterms:created>
  <dcterms:modified xsi:type="dcterms:W3CDTF">2020-03-02T23:19:00Z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0x010100FE5F9A7BD11B29499F57C8945F70B622|1139509062</vt:lpwstr>
  </property>
  <property fmtid="{D5CDD505-2E9C-101B-9397-08002B2CF9AE}" pid="3" name="ContentTypeId">
    <vt:lpwstr>0x010100356BF11B6B083E47BED2456313DAE5EF</vt:lpwstr>
  </property>
  <property fmtid="{D5CDD505-2E9C-101B-9397-08002B2CF9AE}" pid="4" name="ItemRetentionFormula">
    <vt:lpwstr>&lt;formula id="Microsoft.Office.RecordsManagement.PolicyFeatures.Expiration.Formula.BuiltIn"&gt;&lt;number&gt;6&lt;/number&gt;&lt;property&gt;Created&lt;/property&gt;&lt;propertyId&gt;8c06beca-0777-48f7-91c7-6da68bc07b69&lt;/propertyId&gt;&lt;period&gt;years&lt;/period&gt;&lt;/formula&gt;</vt:lpwstr>
  </property>
  <property fmtid="{D5CDD505-2E9C-101B-9397-08002B2CF9AE}" pid="5" name="_dlc_DocIdItemGuid">
    <vt:lpwstr>1d948d06-3ea9-4592-9755-a606c79c5306</vt:lpwstr>
  </property>
</Properties>
</file>